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0CA01D">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思源黑体 CN Medium" w:hAnsi="思源黑体 CN Medium" w:eastAsia="思源黑体 CN Medium" w:cs="思源黑体 CN Medium"/>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217805</wp:posOffset>
                </wp:positionH>
                <wp:positionV relativeFrom="page">
                  <wp:posOffset>9523095</wp:posOffset>
                </wp:positionV>
                <wp:extent cx="5094605" cy="94869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094605" cy="948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87C04">
                            <w:pPr>
                              <w:keepNext w:val="0"/>
                              <w:keepLines w:val="0"/>
                              <w:pageBreakBefore w:val="0"/>
                              <w:widowControl w:val="0"/>
                              <w:kinsoku/>
                              <w:wordWrap/>
                              <w:overflowPunct/>
                              <w:topLinePunct w:val="0"/>
                              <w:autoSpaceDE/>
                              <w:autoSpaceDN/>
                              <w:bidi w:val="0"/>
                              <w:adjustRightInd/>
                              <w:snapToGrid w:val="0"/>
                              <w:textAlignment w:val="auto"/>
                              <w:rPr>
                                <w:rFonts w:hint="default"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pPr>
                            <w:r>
                              <w:rPr>
                                <w:rFonts w:hint="eastAsia"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t>联系时间：  周一至周五 08:30-17:30 电话：18105627986</w:t>
                            </w:r>
                          </w:p>
                          <w:p w14:paraId="69722CBA">
                            <w:pPr>
                              <w:keepNext w:val="0"/>
                              <w:keepLines w:val="0"/>
                              <w:pageBreakBefore w:val="0"/>
                              <w:widowControl w:val="0"/>
                              <w:kinsoku/>
                              <w:wordWrap/>
                              <w:overflowPunct/>
                              <w:topLinePunct w:val="0"/>
                              <w:autoSpaceDE/>
                              <w:autoSpaceDN/>
                              <w:bidi w:val="0"/>
                              <w:adjustRightInd/>
                              <w:snapToGrid w:val="0"/>
                              <w:textAlignment w:val="auto"/>
                              <w:rPr>
                                <w:rFonts w:hint="default"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pPr>
                            <w:r>
                              <w:rPr>
                                <w:rFonts w:hint="eastAsia"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t>应聘携带：  一寸免冠照片2张、简历、身份证/学历证书复印件等</w:t>
                            </w:r>
                          </w:p>
                          <w:p w14:paraId="457F3A8C">
                            <w:pPr>
                              <w:keepNext w:val="0"/>
                              <w:keepLines w:val="0"/>
                              <w:pageBreakBefore w:val="0"/>
                              <w:widowControl w:val="0"/>
                              <w:kinsoku/>
                              <w:wordWrap/>
                              <w:overflowPunct/>
                              <w:topLinePunct w:val="0"/>
                              <w:autoSpaceDE/>
                              <w:autoSpaceDN/>
                              <w:bidi w:val="0"/>
                              <w:adjustRightInd/>
                              <w:snapToGrid w:val="0"/>
                              <w:textAlignment w:val="auto"/>
                              <w:rPr>
                                <w:rFonts w:hint="default"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pPr>
                            <w:r>
                              <w:rPr>
                                <w:rFonts w:hint="eastAsia"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t>公司地址：  合肥市包河区西藏路云谷创新园C4栋云谷软件园705室</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15pt;margin-top:749.85pt;height:74.7pt;width:401.15pt;mso-position-vertical-relative:page;z-index:251668480;mso-width-relative:page;mso-height-relative:page;" filled="f" stroked="f" coordsize="21600,21600" o:gfxdata="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eNQJ9oAAAAMAQAADwAAAAAAAAABACAAAAAiAAAAZHJzL2Rvd25y&#10;ZXYueG1sUEsBAhQAFAAAAAgAh07iQF7rbtQ1AgAAWAQAAA4AAAAAAAAAAQAgAAAAKQEAAGRycy9l&#10;Mm9Eb2MueG1sUEsFBgAAAAAGAAYAWQEAANAFAAAAAA==&#10;">
                <v:fill on="f" focussize="0,0"/>
                <v:stroke on="f" weight="0.5pt"/>
                <v:imagedata o:title=""/>
                <o:lock v:ext="edit" aspectratio="f"/>
                <v:textbox inset="0mm,0mm,0mm,0mm">
                  <w:txbxContent>
                    <w:p w14:paraId="57D87C04">
                      <w:pPr>
                        <w:keepNext w:val="0"/>
                        <w:keepLines w:val="0"/>
                        <w:pageBreakBefore w:val="0"/>
                        <w:widowControl w:val="0"/>
                        <w:kinsoku/>
                        <w:wordWrap/>
                        <w:overflowPunct/>
                        <w:topLinePunct w:val="0"/>
                        <w:autoSpaceDE/>
                        <w:autoSpaceDN/>
                        <w:bidi w:val="0"/>
                        <w:adjustRightInd/>
                        <w:snapToGrid w:val="0"/>
                        <w:textAlignment w:val="auto"/>
                        <w:rPr>
                          <w:rFonts w:hint="default"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pPr>
                      <w:r>
                        <w:rPr>
                          <w:rFonts w:hint="eastAsia"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t>联系时间：  周一至周五 08:30-17:30 电话：18105627986</w:t>
                      </w:r>
                    </w:p>
                    <w:p w14:paraId="69722CBA">
                      <w:pPr>
                        <w:keepNext w:val="0"/>
                        <w:keepLines w:val="0"/>
                        <w:pageBreakBefore w:val="0"/>
                        <w:widowControl w:val="0"/>
                        <w:kinsoku/>
                        <w:wordWrap/>
                        <w:overflowPunct/>
                        <w:topLinePunct w:val="0"/>
                        <w:autoSpaceDE/>
                        <w:autoSpaceDN/>
                        <w:bidi w:val="0"/>
                        <w:adjustRightInd/>
                        <w:snapToGrid w:val="0"/>
                        <w:textAlignment w:val="auto"/>
                        <w:rPr>
                          <w:rFonts w:hint="default"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pPr>
                      <w:r>
                        <w:rPr>
                          <w:rFonts w:hint="eastAsia"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t>应聘携带：  一寸免冠照片2张、简历、身份证/学历证书复印件等</w:t>
                      </w:r>
                    </w:p>
                    <w:p w14:paraId="457F3A8C">
                      <w:pPr>
                        <w:keepNext w:val="0"/>
                        <w:keepLines w:val="0"/>
                        <w:pageBreakBefore w:val="0"/>
                        <w:widowControl w:val="0"/>
                        <w:kinsoku/>
                        <w:wordWrap/>
                        <w:overflowPunct/>
                        <w:topLinePunct w:val="0"/>
                        <w:autoSpaceDE/>
                        <w:autoSpaceDN/>
                        <w:bidi w:val="0"/>
                        <w:adjustRightInd/>
                        <w:snapToGrid w:val="0"/>
                        <w:textAlignment w:val="auto"/>
                        <w:rPr>
                          <w:rFonts w:hint="default"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pPr>
                      <w:r>
                        <w:rPr>
                          <w:rFonts w:hint="eastAsia" w:ascii="思源黑体 CN Medium" w:hAnsi="思源黑体 CN Medium" w:eastAsia="思源黑体 CN Medium" w:cs="思源黑体 CN Medium"/>
                          <w:color w:val="FFFFFF" w:themeColor="background1"/>
                          <w:sz w:val="24"/>
                          <w:szCs w:val="32"/>
                          <w:lang w:val="en-US" w:eastAsia="zh-CN"/>
                          <w14:textFill>
                            <w14:solidFill>
                              <w14:schemeClr w14:val="bg1"/>
                            </w14:solidFill>
                          </w14:textFill>
                        </w:rPr>
                        <w:t>公司地址：  合肥市包河区西藏路云谷创新园C4栋云谷软件园705室</w:t>
                      </w:r>
                    </w:p>
                  </w:txbxContent>
                </v:textbox>
              </v:shape>
            </w:pict>
          </mc:Fallback>
        </mc:AlternateContent>
      </w:r>
      <w:r>
        <w:rPr>
          <w:sz w:val="21"/>
        </w:rPr>
        <mc:AlternateContent>
          <mc:Choice Requires="wpg">
            <w:drawing>
              <wp:anchor distT="0" distB="0" distL="114300" distR="114300" simplePos="0" relativeHeight="251666432" behindDoc="0" locked="0" layoutInCell="1" allowOverlap="1">
                <wp:simplePos x="0" y="0"/>
                <wp:positionH relativeFrom="column">
                  <wp:posOffset>274955</wp:posOffset>
                </wp:positionH>
                <wp:positionV relativeFrom="page">
                  <wp:posOffset>5413375</wp:posOffset>
                </wp:positionV>
                <wp:extent cx="1747520" cy="398145"/>
                <wp:effectExtent l="4445" t="4445" r="19685" b="16510"/>
                <wp:wrapNone/>
                <wp:docPr id="27" name="组合 27"/>
                <wp:cNvGraphicFramePr/>
                <a:graphic xmlns:a="http://schemas.openxmlformats.org/drawingml/2006/main">
                  <a:graphicData uri="http://schemas.microsoft.com/office/word/2010/wordprocessingGroup">
                    <wpg:wgp>
                      <wpg:cNvGrpSpPr/>
                      <wpg:grpSpPr>
                        <a:xfrm>
                          <a:off x="0" y="0"/>
                          <a:ext cx="1747520" cy="397857"/>
                          <a:chOff x="2690" y="4338"/>
                          <a:chExt cx="2752" cy="806"/>
                        </a:xfrm>
                      </wpg:grpSpPr>
                      <wps:wsp>
                        <wps:cNvPr id="28" name="文本框 22"/>
                        <wps:cNvSpPr txBox="1"/>
                        <wps:spPr>
                          <a:xfrm>
                            <a:off x="2690" y="4338"/>
                            <a:ext cx="2482" cy="787"/>
                          </a:xfrm>
                          <a:custGeom>
                            <a:avLst/>
                            <a:gdLst>
                              <a:gd name="connsiteX0" fmla="*/ 0 w 2482"/>
                              <a:gd name="connsiteY0" fmla="*/ 0 h 787"/>
                              <a:gd name="connsiteX1" fmla="*/ 1991 w 2482"/>
                              <a:gd name="connsiteY1" fmla="*/ 0 h 787"/>
                              <a:gd name="connsiteX2" fmla="*/ 2482 w 2482"/>
                              <a:gd name="connsiteY2" fmla="*/ 787 h 787"/>
                              <a:gd name="connsiteX3" fmla="*/ 0 w 2482"/>
                              <a:gd name="connsiteY3" fmla="*/ 787 h 787"/>
                              <a:gd name="connsiteX4" fmla="*/ 0 w 2482"/>
                              <a:gd name="connsiteY4" fmla="*/ 0 h 7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82" h="787">
                                <a:moveTo>
                                  <a:pt x="0" y="0"/>
                                </a:moveTo>
                                <a:lnTo>
                                  <a:pt x="1991" y="0"/>
                                </a:lnTo>
                                <a:lnTo>
                                  <a:pt x="2482" y="787"/>
                                </a:lnTo>
                                <a:lnTo>
                                  <a:pt x="0" y="787"/>
                                </a:lnTo>
                                <a:lnTo>
                                  <a:pt x="0" y="0"/>
                                </a:lnTo>
                                <a:close/>
                              </a:path>
                            </a:pathLst>
                          </a:custGeom>
                          <a:solidFill>
                            <a:srgbClr val="C22B30"/>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60BE05F">
                              <w:pPr>
                                <w:keepNext w:val="0"/>
                                <w:keepLines w:val="0"/>
                                <w:pageBreakBefore w:val="0"/>
                                <w:widowControl w:val="0"/>
                                <w:kinsoku/>
                                <w:wordWrap/>
                                <w:overflowPunct/>
                                <w:topLinePunct w:val="0"/>
                                <w:autoSpaceDE/>
                                <w:autoSpaceDN/>
                                <w:bidi w:val="0"/>
                                <w:adjustRightInd/>
                                <w:snapToGrid w:val="0"/>
                                <w:spacing w:line="460" w:lineRule="exact"/>
                                <w:jc w:val="left"/>
                                <w:textAlignment w:val="auto"/>
                                <w:rPr>
                                  <w:rFonts w:hint="eastAsia" w:ascii="思源黑体 CN Bold" w:hAnsi="思源黑体 CN Bold" w:eastAsia="思源黑体 CN Bold" w:cs="思源黑体 CN Bold"/>
                                  <w:color w:val="FFFFFF" w:themeColor="background1"/>
                                  <w:sz w:val="36"/>
                                  <w:szCs w:val="36"/>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36"/>
                                  <w:szCs w:val="36"/>
                                  <w:lang w:val="en-US" w:eastAsia="zh-CN"/>
                                  <w14:textFill>
                                    <w14:solidFill>
                                      <w14:schemeClr w14:val="bg1"/>
                                    </w14:solidFill>
                                  </w14:textFill>
                                </w:rPr>
                                <w:t>招聘岗位</w:t>
                              </w:r>
                            </w:p>
                          </w:txbxContent>
                        </wps:txbx>
                        <wps:bodyPr rot="0" spcFirstLastPara="0" vertOverflow="overflow" horzOverflow="overflow" vert="horz" wrap="square" lIns="216000" tIns="0" rIns="0" bIns="0" numCol="1" spcCol="0" rtlCol="0" fromWordArt="0" anchor="ctr" anchorCtr="0" forceAA="0" compatLnSpc="1">
                          <a:noAutofit/>
                        </wps:bodyPr>
                      </wps:wsp>
                      <wps:wsp>
                        <wps:cNvPr id="29" name="直接连接符 23"/>
                        <wps:cNvCnPr/>
                        <wps:spPr>
                          <a:xfrm>
                            <a:off x="4806" y="4357"/>
                            <a:ext cx="491" cy="787"/>
                          </a:xfrm>
                          <a:prstGeom prst="line">
                            <a:avLst/>
                          </a:prstGeom>
                          <a:ln w="25400">
                            <a:solidFill>
                              <a:srgbClr val="C22B30"/>
                            </a:solidFill>
                          </a:ln>
                        </wps:spPr>
                        <wps:style>
                          <a:lnRef idx="1">
                            <a:schemeClr val="accent1"/>
                          </a:lnRef>
                          <a:fillRef idx="0">
                            <a:schemeClr val="accent1"/>
                          </a:fillRef>
                          <a:effectRef idx="0">
                            <a:schemeClr val="accent1"/>
                          </a:effectRef>
                          <a:fontRef idx="minor">
                            <a:schemeClr val="tx1"/>
                          </a:fontRef>
                        </wps:style>
                        <wps:bodyPr/>
                      </wps:wsp>
                      <wps:wsp>
                        <wps:cNvPr id="30" name="直接连接符 24"/>
                        <wps:cNvCnPr/>
                        <wps:spPr>
                          <a:xfrm>
                            <a:off x="4951" y="4357"/>
                            <a:ext cx="491" cy="787"/>
                          </a:xfrm>
                          <a:prstGeom prst="line">
                            <a:avLst/>
                          </a:prstGeom>
                          <a:ln w="25400">
                            <a:solidFill>
                              <a:srgbClr val="C22B3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1.65pt;margin-top:426.25pt;height:31.35pt;width:137.6pt;mso-position-vertical-relative:page;z-index:251666432;mso-width-relative:page;mso-height-relative:page;" coordorigin="2690,4338" coordsize="2752,806" o:gfxdata="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">
                <o:lock v:ext="edit" aspectratio="f"/>
                <v:shape id="文本框 22" o:spid="_x0000_s1026" o:spt="100" style="position:absolute;left:2690;top:4338;height:787;width:2482;v-text-anchor:middle;" fillcolor="#C22B30" filled="t" stroked="t" coordsize="2482,787" o:gfxdata="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vQx7sAAADb&#10;AAAADwAAAAAAAAABACAAAAAiAAAAZHJzL2Rvd25yZXYueG1sUEsBAhQAFAAAAAgAh07iQDMvBZ47&#10;AAAAOQAAABAAAAAAAAAAAQAgAAAACgEAAGRycy9zaGFwZXhtbC54bWxQSwUGAAAAAAYABgBbAQAA&#10;tAMAAAAA&#10;" path="m0,0l1991,0,2482,787,0,787,0,0xe">
                  <v:path textboxrect="0,0,2482,787" o:connectlocs="0,0;1991,0;2482,787;0,787;0,0" o:connectangles="0,0,0,0,0"/>
                  <v:fill on="t" focussize="0,0"/>
                  <v:stroke weight="0.5pt" color="#FFFFFF [3212]" joinstyle="round"/>
                  <v:imagedata o:title=""/>
                  <o:lock v:ext="edit" aspectratio="f"/>
                  <v:textbox inset="6mm,0mm,0mm,0mm">
                    <w:txbxContent>
                      <w:p w14:paraId="160BE05F">
                        <w:pPr>
                          <w:keepNext w:val="0"/>
                          <w:keepLines w:val="0"/>
                          <w:pageBreakBefore w:val="0"/>
                          <w:widowControl w:val="0"/>
                          <w:kinsoku/>
                          <w:wordWrap/>
                          <w:overflowPunct/>
                          <w:topLinePunct w:val="0"/>
                          <w:autoSpaceDE/>
                          <w:autoSpaceDN/>
                          <w:bidi w:val="0"/>
                          <w:adjustRightInd/>
                          <w:snapToGrid w:val="0"/>
                          <w:spacing w:line="460" w:lineRule="exact"/>
                          <w:jc w:val="left"/>
                          <w:textAlignment w:val="auto"/>
                          <w:rPr>
                            <w:rFonts w:hint="eastAsia" w:ascii="思源黑体 CN Bold" w:hAnsi="思源黑体 CN Bold" w:eastAsia="思源黑体 CN Bold" w:cs="思源黑体 CN Bold"/>
                            <w:color w:val="FFFFFF" w:themeColor="background1"/>
                            <w:sz w:val="36"/>
                            <w:szCs w:val="36"/>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36"/>
                            <w:szCs w:val="36"/>
                            <w:lang w:val="en-US" w:eastAsia="zh-CN"/>
                            <w14:textFill>
                              <w14:solidFill>
                                <w14:schemeClr w14:val="bg1"/>
                              </w14:solidFill>
                            </w14:textFill>
                          </w:rPr>
                          <w:t>招聘岗位</w:t>
                        </w:r>
                      </w:p>
                    </w:txbxContent>
                  </v:textbox>
                </v:shape>
                <v:line id="直接连接符 23" o:spid="_x0000_s1026" o:spt="20" style="position:absolute;left:4806;top:4357;height:787;width:491;" filled="f" stroked="t" coordsize="21600,21600" o:gfxdata="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XmFL4A&#10;AADbAAAADwAAAAAAAAABACAAAAAiAAAAZHJzL2Rvd25yZXYueG1sUEsBAhQAFAAAAAgAh07iQDMv&#10;BZ47AAAAOQAAABAAAAAAAAAAAQAgAAAADQEAAGRycy9zaGFwZXhtbC54bWxQSwUGAAAAAAYABgBb&#10;AQAAtwMAAAAA&#10;">
                  <v:fill on="f" focussize="0,0"/>
                  <v:stroke weight="2pt" color="#C22B30 [3204]" miterlimit="8" joinstyle="miter"/>
                  <v:imagedata o:title=""/>
                  <o:lock v:ext="edit" aspectratio="f"/>
                </v:line>
                <v:line id="直接连接符 24" o:spid="_x0000_s1026" o:spt="20" style="position:absolute;left:4951;top:4357;height:787;width:491;" filled="f" stroked="t" coordsize="21600,21600" o:gfxdata="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9tlUtwAAANsAAAAP&#10;AAAAAAAAAAEAIAAAACIAAABkcnMvZG93bnJldi54bWxQSwECFAAUAAAACACHTuJAMy8FnjsAAAA5&#10;AAAAEAAAAAAAAAABACAAAAAGAQAAZHJzL3NoYXBleG1sLnhtbFBLBQYAAAAABgAGAFsBAACwAwAA&#10;AAA=&#10;">
                  <v:fill on="f" focussize="0,0"/>
                  <v:stroke weight="2pt" color="#C22B30 [3204]" miterlimit="8" joinstyle="miter"/>
                  <v:imagedata o:title=""/>
                  <o:lock v:ext="edit" aspectratio="f"/>
                </v:line>
              </v:group>
            </w:pict>
          </mc:Fallback>
        </mc:AlternateContent>
      </w:r>
      <w:bookmarkStart w:id="0" w:name="_GoBack"/>
      <w:bookmarkEnd w:id="0"/>
      <w:r>
        <w:rPr>
          <w:sz w:val="21"/>
        </w:rPr>
        <mc:AlternateContent>
          <mc:Choice Requires="wps">
            <w:drawing>
              <wp:anchor distT="0" distB="0" distL="114300" distR="114300" simplePos="0" relativeHeight="251665408" behindDoc="0" locked="0" layoutInCell="1" allowOverlap="1">
                <wp:simplePos x="0" y="0"/>
                <wp:positionH relativeFrom="column">
                  <wp:posOffset>242570</wp:posOffset>
                </wp:positionH>
                <wp:positionV relativeFrom="page">
                  <wp:posOffset>5718175</wp:posOffset>
                </wp:positionV>
                <wp:extent cx="6443980" cy="350583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6443980" cy="3505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64E39">
                            <w:pPr>
                              <w:keepNext w:val="0"/>
                              <w:keepLines w:val="0"/>
                              <w:pageBreakBefore w:val="0"/>
                              <w:widowControl w:val="0"/>
                              <w:kinsoku/>
                              <w:wordWrap/>
                              <w:overflowPunct/>
                              <w:topLinePunct w:val="0"/>
                              <w:autoSpaceDE/>
                              <w:autoSpaceDN/>
                              <w:bidi w:val="0"/>
                              <w:adjustRightInd/>
                              <w:snapToGrid w:val="0"/>
                              <w:spacing w:before="0" w:line="660" w:lineRule="exact"/>
                              <w:textAlignment w:val="auto"/>
                              <w:rPr>
                                <w:rFonts w:hint="eastAsia" w:ascii="思源黑体 CN Heavy" w:hAnsi="思源黑体 CN Heavy" w:eastAsia="思源黑体 CN Heavy" w:cs="思源黑体 CN Heavy"/>
                                <w:color w:val="C22B30"/>
                                <w:sz w:val="36"/>
                                <w:szCs w:val="44"/>
                                <w:lang w:val="en-US" w:eastAsia="zh-CN"/>
                              </w:rPr>
                            </w:pPr>
                            <w:r>
                              <w:rPr>
                                <w:rFonts w:hint="eastAsia" w:ascii="黑体" w:hAnsi="黑体" w:eastAsia="黑体" w:cs="黑体"/>
                                <w:color w:val="C22B30"/>
                                <w:sz w:val="36"/>
                                <w:szCs w:val="44"/>
                                <w:lang w:val="en-US" w:eastAsia="zh-CN"/>
                              </w:rPr>
                              <w:t xml:space="preserve">● </w:t>
                            </w:r>
                            <w:r>
                              <w:rPr>
                                <w:rFonts w:hint="eastAsia" w:ascii="思源黑体 CN Heavy" w:hAnsi="思源黑体 CN Heavy" w:eastAsia="思源黑体 CN Heavy" w:cs="思源黑体 CN Heavy"/>
                                <w:color w:val="C22B30"/>
                                <w:sz w:val="36"/>
                                <w:szCs w:val="44"/>
                                <w:lang w:val="en-US" w:eastAsia="zh-CN"/>
                              </w:rPr>
                              <w:t>销售 1名</w:t>
                            </w:r>
                          </w:p>
                          <w:p w14:paraId="4D69585F">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职位要求：1.专科及以上学历，土木工程相关专业，踏实肯干，学习能力强；</w:t>
                            </w:r>
                          </w:p>
                          <w:p w14:paraId="26530284">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1200" w:firstLineChars="500"/>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2.有相关销售经验者优先；</w:t>
                            </w:r>
                          </w:p>
                          <w:p w14:paraId="41EB4CC0">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 xml:space="preserve">          3.具备优秀的沟通表达能力和倾听能力；</w:t>
                            </w:r>
                          </w:p>
                          <w:p w14:paraId="2E92D641">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default"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 xml:space="preserve">          4.熟悉基本商务礼仪，会使用基础办公软件。</w:t>
                            </w:r>
                          </w:p>
                          <w:p w14:paraId="7D15BDD9">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薪资福利：面议（底薪＋提成＋绩效＋五险）</w:t>
                            </w:r>
                          </w:p>
                          <w:p w14:paraId="1F3173E3">
                            <w:pPr>
                              <w:keepNext w:val="0"/>
                              <w:keepLines w:val="0"/>
                              <w:pageBreakBefore w:val="0"/>
                              <w:widowControl w:val="0"/>
                              <w:kinsoku/>
                              <w:wordWrap/>
                              <w:overflowPunct/>
                              <w:topLinePunct w:val="0"/>
                              <w:autoSpaceDE/>
                              <w:autoSpaceDN/>
                              <w:bidi w:val="0"/>
                              <w:adjustRightInd/>
                              <w:snapToGrid w:val="0"/>
                              <w:spacing w:before="0" w:beforeLines="20" w:line="660" w:lineRule="exact"/>
                              <w:textAlignment w:val="auto"/>
                              <w:rPr>
                                <w:rFonts w:hint="eastAsia" w:ascii="思源黑体 CN Heavy" w:hAnsi="思源黑体 CN Heavy" w:eastAsia="思源黑体 CN Heavy" w:cs="思源黑体 CN Heavy"/>
                                <w:color w:val="C22B30"/>
                                <w:sz w:val="36"/>
                                <w:szCs w:val="44"/>
                                <w:lang w:val="en-US" w:eastAsia="zh-CN"/>
                              </w:rPr>
                            </w:pPr>
                            <w:r>
                              <w:rPr>
                                <w:rFonts w:hint="eastAsia" w:ascii="黑体" w:hAnsi="黑体" w:eastAsia="黑体" w:cs="黑体"/>
                                <w:color w:val="C22B30"/>
                                <w:sz w:val="36"/>
                                <w:szCs w:val="44"/>
                                <w:lang w:val="en-US" w:eastAsia="zh-CN"/>
                              </w:rPr>
                              <w:t xml:space="preserve">● </w:t>
                            </w:r>
                            <w:r>
                              <w:rPr>
                                <w:rFonts w:hint="eastAsia" w:ascii="思源黑体 CN Heavy" w:hAnsi="思源黑体 CN Heavy" w:eastAsia="思源黑体 CN Heavy" w:cs="思源黑体 CN Heavy"/>
                                <w:color w:val="C22B30"/>
                                <w:sz w:val="36"/>
                                <w:szCs w:val="44"/>
                                <w:lang w:val="en-US" w:eastAsia="zh-CN"/>
                              </w:rPr>
                              <w:t>行政助理 1名</w:t>
                            </w:r>
                          </w:p>
                          <w:p w14:paraId="0F005447">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职位要求：1.专科及以上学历，女，专业不限；</w:t>
                            </w:r>
                          </w:p>
                          <w:p w14:paraId="1723B7EC">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1200" w:leftChars="0"/>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2.熟练Office办公软件及常用办公设备的使用；</w:t>
                            </w:r>
                          </w:p>
                          <w:p w14:paraId="1E76EFC9">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1200" w:leftChars="0"/>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3.细心严谨，对文件归档、数据录入、票据粘贴等琐碎工作有较高准确率；</w:t>
                            </w:r>
                          </w:p>
                          <w:p w14:paraId="19A681BC">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1200" w:leftChars="0"/>
                              <w:textAlignment w:val="auto"/>
                              <w:rPr>
                                <w:rFonts w:hint="default"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4.具备主动服务意识，能耐心处理员工问询及来访接待。</w:t>
                            </w:r>
                          </w:p>
                          <w:p w14:paraId="3ED6C430">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薪资福利：面议（底薪＋提成＋绩效＋五险）</w:t>
                            </w:r>
                          </w:p>
                          <w:p w14:paraId="7266A671">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1pt;margin-top:450.25pt;height:276.05pt;width:507.4pt;mso-position-vertical-relative:page;z-index:251665408;mso-width-relative:page;mso-height-relative:page;" filled="f" stroked="f" coordsize="21600,21600" o:gfxdata="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u6VJnaAAAADAEAAA8AAAAAAAAAAQAgAAAAIgAAAGRycy9kb3ducmV2&#10;LnhtbFBLAQIUABQAAAAIAIdO4kCFbEI2MwIAAFkEAAAOAAAAAAAAAAEAIAAAACkBAABkcnMvZTJv&#10;RG9jLnhtbFBLBQYAAAAABgAGAFkBAADOBQAAAAA=&#10;">
                <v:fill on="f" focussize="0,0"/>
                <v:stroke on="f" weight="0.5pt"/>
                <v:imagedata o:title=""/>
                <o:lock v:ext="edit" aspectratio="f"/>
                <v:textbox inset="0mm,0mm,0mm,0mm">
                  <w:txbxContent>
                    <w:p w14:paraId="35F64E39">
                      <w:pPr>
                        <w:keepNext w:val="0"/>
                        <w:keepLines w:val="0"/>
                        <w:pageBreakBefore w:val="0"/>
                        <w:widowControl w:val="0"/>
                        <w:kinsoku/>
                        <w:wordWrap/>
                        <w:overflowPunct/>
                        <w:topLinePunct w:val="0"/>
                        <w:autoSpaceDE/>
                        <w:autoSpaceDN/>
                        <w:bidi w:val="0"/>
                        <w:adjustRightInd/>
                        <w:snapToGrid w:val="0"/>
                        <w:spacing w:before="0" w:line="660" w:lineRule="exact"/>
                        <w:textAlignment w:val="auto"/>
                        <w:rPr>
                          <w:rFonts w:hint="eastAsia" w:ascii="思源黑体 CN Heavy" w:hAnsi="思源黑体 CN Heavy" w:eastAsia="思源黑体 CN Heavy" w:cs="思源黑体 CN Heavy"/>
                          <w:color w:val="C22B30"/>
                          <w:sz w:val="36"/>
                          <w:szCs w:val="44"/>
                          <w:lang w:val="en-US" w:eastAsia="zh-CN"/>
                        </w:rPr>
                      </w:pPr>
                      <w:r>
                        <w:rPr>
                          <w:rFonts w:hint="eastAsia" w:ascii="黑体" w:hAnsi="黑体" w:eastAsia="黑体" w:cs="黑体"/>
                          <w:color w:val="C22B30"/>
                          <w:sz w:val="36"/>
                          <w:szCs w:val="44"/>
                          <w:lang w:val="en-US" w:eastAsia="zh-CN"/>
                        </w:rPr>
                        <w:t xml:space="preserve">● </w:t>
                      </w:r>
                      <w:r>
                        <w:rPr>
                          <w:rFonts w:hint="eastAsia" w:ascii="思源黑体 CN Heavy" w:hAnsi="思源黑体 CN Heavy" w:eastAsia="思源黑体 CN Heavy" w:cs="思源黑体 CN Heavy"/>
                          <w:color w:val="C22B30"/>
                          <w:sz w:val="36"/>
                          <w:szCs w:val="44"/>
                          <w:lang w:val="en-US" w:eastAsia="zh-CN"/>
                        </w:rPr>
                        <w:t>销售 1名</w:t>
                      </w:r>
                    </w:p>
                    <w:p w14:paraId="4D69585F">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职位要求：1.专科及以上学历，土木工程相关专业，踏实肯干，学习能力强；</w:t>
                      </w:r>
                    </w:p>
                    <w:p w14:paraId="26530284">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1200" w:firstLineChars="500"/>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2.有相关销售经验者优先；</w:t>
                      </w:r>
                    </w:p>
                    <w:p w14:paraId="41EB4CC0">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 xml:space="preserve">          3.具备优秀的沟通表达能力和倾听能力；</w:t>
                      </w:r>
                    </w:p>
                    <w:p w14:paraId="2E92D641">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default"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 xml:space="preserve">          4.熟悉基本商务礼仪，会使用基础办公软件。</w:t>
                      </w:r>
                    </w:p>
                    <w:p w14:paraId="7D15BDD9">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薪资福利：面议（底薪＋提成＋绩效＋五险）</w:t>
                      </w:r>
                    </w:p>
                    <w:p w14:paraId="1F3173E3">
                      <w:pPr>
                        <w:keepNext w:val="0"/>
                        <w:keepLines w:val="0"/>
                        <w:pageBreakBefore w:val="0"/>
                        <w:widowControl w:val="0"/>
                        <w:kinsoku/>
                        <w:wordWrap/>
                        <w:overflowPunct/>
                        <w:topLinePunct w:val="0"/>
                        <w:autoSpaceDE/>
                        <w:autoSpaceDN/>
                        <w:bidi w:val="0"/>
                        <w:adjustRightInd/>
                        <w:snapToGrid w:val="0"/>
                        <w:spacing w:before="0" w:beforeLines="20" w:line="660" w:lineRule="exact"/>
                        <w:textAlignment w:val="auto"/>
                        <w:rPr>
                          <w:rFonts w:hint="eastAsia" w:ascii="思源黑体 CN Heavy" w:hAnsi="思源黑体 CN Heavy" w:eastAsia="思源黑体 CN Heavy" w:cs="思源黑体 CN Heavy"/>
                          <w:color w:val="C22B30"/>
                          <w:sz w:val="36"/>
                          <w:szCs w:val="44"/>
                          <w:lang w:val="en-US" w:eastAsia="zh-CN"/>
                        </w:rPr>
                      </w:pPr>
                      <w:r>
                        <w:rPr>
                          <w:rFonts w:hint="eastAsia" w:ascii="黑体" w:hAnsi="黑体" w:eastAsia="黑体" w:cs="黑体"/>
                          <w:color w:val="C22B30"/>
                          <w:sz w:val="36"/>
                          <w:szCs w:val="44"/>
                          <w:lang w:val="en-US" w:eastAsia="zh-CN"/>
                        </w:rPr>
                        <w:t xml:space="preserve">● </w:t>
                      </w:r>
                      <w:r>
                        <w:rPr>
                          <w:rFonts w:hint="eastAsia" w:ascii="思源黑体 CN Heavy" w:hAnsi="思源黑体 CN Heavy" w:eastAsia="思源黑体 CN Heavy" w:cs="思源黑体 CN Heavy"/>
                          <w:color w:val="C22B30"/>
                          <w:sz w:val="36"/>
                          <w:szCs w:val="44"/>
                          <w:lang w:val="en-US" w:eastAsia="zh-CN"/>
                        </w:rPr>
                        <w:t>行政助理 1名</w:t>
                      </w:r>
                    </w:p>
                    <w:p w14:paraId="0F005447">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职位要求：1.专科及以上学历，女，专业不限；</w:t>
                      </w:r>
                    </w:p>
                    <w:p w14:paraId="1723B7EC">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1200" w:leftChars="0"/>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2.熟练Office办公软件及常用办公设备的使用；</w:t>
                      </w:r>
                    </w:p>
                    <w:p w14:paraId="1E76EFC9">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1200" w:leftChars="0"/>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3.细心严谨，对文件归档、数据录入、票据粘贴等琐碎工作有较高准确率；</w:t>
                      </w:r>
                    </w:p>
                    <w:p w14:paraId="19A681BC">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1200" w:leftChars="0"/>
                        <w:textAlignment w:val="auto"/>
                        <w:rPr>
                          <w:rFonts w:hint="default"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4.具备主动服务意识，能耐心处理员工问询及来访接待。</w:t>
                      </w:r>
                    </w:p>
                    <w:p w14:paraId="3ED6C430">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eastAsia"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薪资福利：面议（底薪＋提成＋绩效＋五险）</w:t>
                      </w:r>
                    </w:p>
                    <w:p w14:paraId="7266A671">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p>
                  </w:txbxContent>
                </v:textbox>
              </v:shape>
            </w:pict>
          </mc:Fallback>
        </mc:AlternateContent>
      </w:r>
      <w:r>
        <w:rPr>
          <w:rFonts w:hint="eastAsia" w:ascii="思源黑体 CN Medium" w:hAnsi="思源黑体 CN Medium" w:eastAsia="思源黑体 CN Medium" w:cs="思源黑体 CN Medium"/>
          <w:sz w:val="21"/>
        </w:rPr>
        <mc:AlternateContent>
          <mc:Choice Requires="wps">
            <w:drawing>
              <wp:anchor distT="0" distB="0" distL="114300" distR="114300" simplePos="0" relativeHeight="251661312" behindDoc="0" locked="0" layoutInCell="1" allowOverlap="1">
                <wp:simplePos x="0" y="0"/>
                <wp:positionH relativeFrom="column">
                  <wp:posOffset>547370</wp:posOffset>
                </wp:positionH>
                <wp:positionV relativeFrom="page">
                  <wp:posOffset>360680</wp:posOffset>
                </wp:positionV>
                <wp:extent cx="3412490" cy="149669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412490" cy="149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877D8">
                            <w:pPr>
                              <w:keepNext w:val="0"/>
                              <w:keepLines w:val="0"/>
                              <w:pageBreakBefore w:val="0"/>
                              <w:widowControl w:val="0"/>
                              <w:kinsoku/>
                              <w:wordWrap/>
                              <w:overflowPunct/>
                              <w:topLinePunct w:val="0"/>
                              <w:autoSpaceDE/>
                              <w:autoSpaceDN/>
                              <w:bidi w:val="0"/>
                              <w:adjustRightInd/>
                              <w:snapToGrid w:val="0"/>
                              <w:spacing w:line="2600" w:lineRule="exact"/>
                              <w:jc w:val="left"/>
                              <w:textAlignment w:val="auto"/>
                              <w:rPr>
                                <w:rFonts w:hint="eastAsia" w:ascii="庞门正道标题体3.0" w:hAnsi="庞门正道标题体3.0" w:eastAsia="庞门正道标题体3.0" w:cs="庞门正道标题体3.0"/>
                                <w:color w:val="FFFFFF" w:themeColor="background1"/>
                                <w:sz w:val="240"/>
                                <w:szCs w:val="240"/>
                                <w:lang w:val="en-US" w:eastAsia="zh-CN"/>
                                <w14:textFill>
                                  <w14:solidFill>
                                    <w14:schemeClr w14:val="bg1"/>
                                  </w14:solidFill>
                                </w14:textFill>
                              </w:rPr>
                            </w:pPr>
                            <w:r>
                              <w:rPr>
                                <w:rFonts w:hint="eastAsia" w:ascii="庞门正道标题体3.0" w:hAnsi="庞门正道标题体3.0" w:eastAsia="庞门正道标题体3.0" w:cs="庞门正道标题体3.0"/>
                                <w:color w:val="FFFFFF" w:themeColor="background1"/>
                                <w:sz w:val="240"/>
                                <w:szCs w:val="240"/>
                                <w:lang w:val="en-US" w:eastAsia="zh-CN"/>
                                <w14:textFill>
                                  <w14:solidFill>
                                    <w14:schemeClr w14:val="bg1"/>
                                  </w14:solidFill>
                                </w14:textFill>
                              </w:rPr>
                              <w:t>招聘</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43.1pt;margin-top:28.4pt;height:117.85pt;width:268.7pt;mso-position-vertical-relative:page;z-index:251661312;v-text-anchor:middle;mso-width-relative:page;mso-height-relative:page;" filled="f" stroked="f" coordsize="21600,21600" o:gfxdata="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nvfdkAAAAJAQAADwAAAAAAAAABACAAAAAiAAAAZHJzL2Rvd25y&#10;ZXYueG1sUEsBAhQAFAAAAAgAh07iQGaEHlU2AgAAWwQAAA4AAAAAAAAAAQAgAAAAKAEAAGRycy9l&#10;Mm9Eb2MueG1sUEsFBgAAAAAGAAYAWQEAANAFAAAAAA==&#10;">
                <v:fill on="f" focussize="0,0"/>
                <v:stroke on="f" weight="0.5pt"/>
                <v:imagedata o:title=""/>
                <o:lock v:ext="edit" aspectratio="f"/>
                <v:textbox inset="0mm,0mm,0mm,0mm">
                  <w:txbxContent>
                    <w:p w14:paraId="539877D8">
                      <w:pPr>
                        <w:keepNext w:val="0"/>
                        <w:keepLines w:val="0"/>
                        <w:pageBreakBefore w:val="0"/>
                        <w:widowControl w:val="0"/>
                        <w:kinsoku/>
                        <w:wordWrap/>
                        <w:overflowPunct/>
                        <w:topLinePunct w:val="0"/>
                        <w:autoSpaceDE/>
                        <w:autoSpaceDN/>
                        <w:bidi w:val="0"/>
                        <w:adjustRightInd/>
                        <w:snapToGrid w:val="0"/>
                        <w:spacing w:line="2600" w:lineRule="exact"/>
                        <w:jc w:val="left"/>
                        <w:textAlignment w:val="auto"/>
                        <w:rPr>
                          <w:rFonts w:hint="eastAsia" w:ascii="庞门正道标题体3.0" w:hAnsi="庞门正道标题体3.0" w:eastAsia="庞门正道标题体3.0" w:cs="庞门正道标题体3.0"/>
                          <w:color w:val="FFFFFF" w:themeColor="background1"/>
                          <w:sz w:val="240"/>
                          <w:szCs w:val="240"/>
                          <w:lang w:val="en-US" w:eastAsia="zh-CN"/>
                          <w14:textFill>
                            <w14:solidFill>
                              <w14:schemeClr w14:val="bg1"/>
                            </w14:solidFill>
                          </w14:textFill>
                        </w:rPr>
                      </w:pPr>
                      <w:r>
                        <w:rPr>
                          <w:rFonts w:hint="eastAsia" w:ascii="庞门正道标题体3.0" w:hAnsi="庞门正道标题体3.0" w:eastAsia="庞门正道标题体3.0" w:cs="庞门正道标题体3.0"/>
                          <w:color w:val="FFFFFF" w:themeColor="background1"/>
                          <w:sz w:val="240"/>
                          <w:szCs w:val="240"/>
                          <w:lang w:val="en-US" w:eastAsia="zh-CN"/>
                          <w14:textFill>
                            <w14:solidFill>
                              <w14:schemeClr w14:val="bg1"/>
                            </w14:solidFill>
                          </w14:textFill>
                        </w:rPr>
                        <w:t>招聘</w:t>
                      </w:r>
                    </w:p>
                  </w:txbxContent>
                </v:textbox>
              </v:shape>
            </w:pict>
          </mc:Fallback>
        </mc:AlternateContent>
      </w:r>
      <w:r>
        <w:rPr>
          <w:rFonts w:hint="eastAsia" w:ascii="思源黑体 CN Medium" w:hAnsi="思源黑体 CN Medium" w:eastAsia="思源黑体 CN Medium" w:cs="思源黑体 CN Medium"/>
          <w:sz w:val="21"/>
        </w:rPr>
        <mc:AlternateContent>
          <mc:Choice Requires="wps">
            <w:drawing>
              <wp:anchor distT="0" distB="0" distL="114300" distR="114300" simplePos="0" relativeHeight="251667456" behindDoc="0" locked="0" layoutInCell="1" allowOverlap="1">
                <wp:simplePos x="0" y="0"/>
                <wp:positionH relativeFrom="column">
                  <wp:posOffset>3696970</wp:posOffset>
                </wp:positionH>
                <wp:positionV relativeFrom="page">
                  <wp:posOffset>360680</wp:posOffset>
                </wp:positionV>
                <wp:extent cx="3158490" cy="1496695"/>
                <wp:effectExtent l="0" t="0" r="0" b="0"/>
                <wp:wrapNone/>
                <wp:docPr id="3" name="文本框 3"/>
                <wp:cNvGraphicFramePr/>
                <a:graphic xmlns:a="http://schemas.openxmlformats.org/drawingml/2006/main">
                  <a:graphicData uri="http://schemas.microsoft.com/office/word/2010/wordprocessingShape">
                    <wps:wsp>
                      <wps:cNvSpPr txBox="1"/>
                      <wps:spPr>
                        <a:xfrm>
                          <a:off x="0" y="0"/>
                          <a:ext cx="3158490" cy="149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1CD25">
                            <w:pPr>
                              <w:keepNext w:val="0"/>
                              <w:keepLines w:val="0"/>
                              <w:pageBreakBefore w:val="0"/>
                              <w:widowControl w:val="0"/>
                              <w:kinsoku/>
                              <w:wordWrap/>
                              <w:overflowPunct/>
                              <w:topLinePunct w:val="0"/>
                              <w:autoSpaceDE/>
                              <w:autoSpaceDN/>
                              <w:bidi w:val="0"/>
                              <w:adjustRightInd/>
                              <w:snapToGrid w:val="0"/>
                              <w:spacing w:line="880" w:lineRule="exact"/>
                              <w:jc w:val="left"/>
                              <w:textAlignment w:val="auto"/>
                              <w:rPr>
                                <w:rFonts w:hint="eastAsia" w:ascii="庞门正道标题体3.0" w:hAnsi="庞门正道标题体3.0" w:eastAsia="庞门正道标题体3.0" w:cs="庞门正道标题体3.0"/>
                                <w:color w:val="FFFFFF" w:themeColor="background1"/>
                                <w:sz w:val="72"/>
                                <w:szCs w:val="72"/>
                                <w:lang w:val="en-US" w:eastAsia="zh-CN"/>
                                <w14:textFill>
                                  <w14:solidFill>
                                    <w14:schemeClr w14:val="bg1"/>
                                  </w14:solidFill>
                                </w14:textFill>
                              </w:rPr>
                            </w:pPr>
                            <w:r>
                              <w:rPr>
                                <w:rFonts w:hint="eastAsia" w:ascii="庞门正道标题体3.0" w:hAnsi="庞门正道标题体3.0" w:eastAsia="庞门正道标题体3.0" w:cs="庞门正道标题体3.0"/>
                                <w:color w:val="FFFFFF" w:themeColor="background1"/>
                                <w:sz w:val="72"/>
                                <w:szCs w:val="72"/>
                                <w:lang w:val="en-US" w:eastAsia="zh-CN"/>
                                <w14:textFill>
                                  <w14:solidFill>
                                    <w14:schemeClr w14:val="bg1"/>
                                  </w14:solidFill>
                                </w14:textFill>
                              </w:rPr>
                              <w:t>寻找</w:t>
                            </w:r>
                            <w:r>
                              <w:rPr>
                                <w:rFonts w:hint="eastAsia" w:ascii="庞门正道标题体3.0" w:hAnsi="庞门正道标题体3.0" w:eastAsia="庞门正道标题体3.0" w:cs="庞门正道标题体3.0"/>
                                <w:color w:val="FFFFFF" w:themeColor="background1"/>
                                <w:sz w:val="56"/>
                                <w:szCs w:val="56"/>
                                <w:lang w:val="en-US" w:eastAsia="zh-CN"/>
                                <w14:textFill>
                                  <w14:solidFill>
                                    <w14:schemeClr w14:val="bg1"/>
                                  </w14:solidFill>
                                </w14:textFill>
                              </w:rPr>
                              <w:t>RECRUIT</w:t>
                            </w:r>
                          </w:p>
                          <w:p w14:paraId="493CC9E1">
                            <w:pPr>
                              <w:keepNext w:val="0"/>
                              <w:keepLines w:val="0"/>
                              <w:pageBreakBefore w:val="0"/>
                              <w:widowControl w:val="0"/>
                              <w:kinsoku/>
                              <w:wordWrap/>
                              <w:overflowPunct/>
                              <w:topLinePunct w:val="0"/>
                              <w:autoSpaceDE/>
                              <w:autoSpaceDN/>
                              <w:bidi w:val="0"/>
                              <w:adjustRightInd/>
                              <w:snapToGrid w:val="0"/>
                              <w:spacing w:line="880" w:lineRule="exact"/>
                              <w:jc w:val="left"/>
                              <w:textAlignment w:val="auto"/>
                              <w:rPr>
                                <w:rFonts w:hint="default" w:ascii="庞门正道标题体3.0" w:hAnsi="庞门正道标题体3.0" w:eastAsia="庞门正道标题体3.0" w:cs="庞门正道标题体3.0"/>
                                <w:color w:val="FFFFFF" w:themeColor="background1"/>
                                <w:sz w:val="72"/>
                                <w:szCs w:val="72"/>
                                <w:lang w:val="en-US" w:eastAsia="zh-CN"/>
                                <w14:textFill>
                                  <w14:solidFill>
                                    <w14:schemeClr w14:val="bg1"/>
                                  </w14:solidFill>
                                </w14:textFill>
                              </w:rPr>
                            </w:pPr>
                            <w:r>
                              <w:rPr>
                                <w:rFonts w:hint="eastAsia" w:ascii="庞门正道标题体3.0" w:hAnsi="庞门正道标题体3.0" w:eastAsia="庞门正道标题体3.0" w:cs="庞门正道标题体3.0"/>
                                <w:color w:val="FFFFFF" w:themeColor="background1"/>
                                <w:sz w:val="72"/>
                                <w:szCs w:val="72"/>
                                <w:lang w:val="en-US" w:eastAsia="zh-CN"/>
                                <w14:textFill>
                                  <w14:solidFill>
                                    <w14:schemeClr w14:val="bg1"/>
                                  </w14:solidFill>
                                </w14:textFill>
                              </w:rPr>
                              <w:t>最优秀的你</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1.1pt;margin-top:28.4pt;height:117.85pt;width:248.7pt;mso-position-vertical-relative:page;z-index:251667456;v-text-anchor:middle;mso-width-relative:page;mso-height-relative:page;" filled="f" stroked="f" coordsize="21600,21600" o:gfxdata="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E2JeNoAAAALAQAADwAAAAAAAAABACAAAAAiAAAAZHJzL2Rvd25y&#10;ZXYueG1sUEsBAhQAFAAAAAgAh07iQJB+LHk1AgAAWQQAAA4AAAAAAAAAAQAgAAAAKQEAAGRycy9l&#10;Mm9Eb2MueG1sUEsFBgAAAAAGAAYAWQEAANAFAAAAAA==&#10;">
                <v:fill on="f" focussize="0,0"/>
                <v:stroke on="f" weight="0.5pt"/>
                <v:imagedata o:title=""/>
                <o:lock v:ext="edit" aspectratio="f"/>
                <v:textbox inset="0mm,0mm,0mm,0mm">
                  <w:txbxContent>
                    <w:p w14:paraId="60D1CD25">
                      <w:pPr>
                        <w:keepNext w:val="0"/>
                        <w:keepLines w:val="0"/>
                        <w:pageBreakBefore w:val="0"/>
                        <w:widowControl w:val="0"/>
                        <w:kinsoku/>
                        <w:wordWrap/>
                        <w:overflowPunct/>
                        <w:topLinePunct w:val="0"/>
                        <w:autoSpaceDE/>
                        <w:autoSpaceDN/>
                        <w:bidi w:val="0"/>
                        <w:adjustRightInd/>
                        <w:snapToGrid w:val="0"/>
                        <w:spacing w:line="880" w:lineRule="exact"/>
                        <w:jc w:val="left"/>
                        <w:textAlignment w:val="auto"/>
                        <w:rPr>
                          <w:rFonts w:hint="eastAsia" w:ascii="庞门正道标题体3.0" w:hAnsi="庞门正道标题体3.0" w:eastAsia="庞门正道标题体3.0" w:cs="庞门正道标题体3.0"/>
                          <w:color w:val="FFFFFF" w:themeColor="background1"/>
                          <w:sz w:val="72"/>
                          <w:szCs w:val="72"/>
                          <w:lang w:val="en-US" w:eastAsia="zh-CN"/>
                          <w14:textFill>
                            <w14:solidFill>
                              <w14:schemeClr w14:val="bg1"/>
                            </w14:solidFill>
                          </w14:textFill>
                        </w:rPr>
                      </w:pPr>
                      <w:r>
                        <w:rPr>
                          <w:rFonts w:hint="eastAsia" w:ascii="庞门正道标题体3.0" w:hAnsi="庞门正道标题体3.0" w:eastAsia="庞门正道标题体3.0" w:cs="庞门正道标题体3.0"/>
                          <w:color w:val="FFFFFF" w:themeColor="background1"/>
                          <w:sz w:val="72"/>
                          <w:szCs w:val="72"/>
                          <w:lang w:val="en-US" w:eastAsia="zh-CN"/>
                          <w14:textFill>
                            <w14:solidFill>
                              <w14:schemeClr w14:val="bg1"/>
                            </w14:solidFill>
                          </w14:textFill>
                        </w:rPr>
                        <w:t>寻找</w:t>
                      </w:r>
                      <w:r>
                        <w:rPr>
                          <w:rFonts w:hint="eastAsia" w:ascii="庞门正道标题体3.0" w:hAnsi="庞门正道标题体3.0" w:eastAsia="庞门正道标题体3.0" w:cs="庞门正道标题体3.0"/>
                          <w:color w:val="FFFFFF" w:themeColor="background1"/>
                          <w:sz w:val="56"/>
                          <w:szCs w:val="56"/>
                          <w:lang w:val="en-US" w:eastAsia="zh-CN"/>
                          <w14:textFill>
                            <w14:solidFill>
                              <w14:schemeClr w14:val="bg1"/>
                            </w14:solidFill>
                          </w14:textFill>
                        </w:rPr>
                        <w:t>RECRUIT</w:t>
                      </w:r>
                    </w:p>
                    <w:p w14:paraId="493CC9E1">
                      <w:pPr>
                        <w:keepNext w:val="0"/>
                        <w:keepLines w:val="0"/>
                        <w:pageBreakBefore w:val="0"/>
                        <w:widowControl w:val="0"/>
                        <w:kinsoku/>
                        <w:wordWrap/>
                        <w:overflowPunct/>
                        <w:topLinePunct w:val="0"/>
                        <w:autoSpaceDE/>
                        <w:autoSpaceDN/>
                        <w:bidi w:val="0"/>
                        <w:adjustRightInd/>
                        <w:snapToGrid w:val="0"/>
                        <w:spacing w:line="880" w:lineRule="exact"/>
                        <w:jc w:val="left"/>
                        <w:textAlignment w:val="auto"/>
                        <w:rPr>
                          <w:rFonts w:hint="default" w:ascii="庞门正道标题体3.0" w:hAnsi="庞门正道标题体3.0" w:eastAsia="庞门正道标题体3.0" w:cs="庞门正道标题体3.0"/>
                          <w:color w:val="FFFFFF" w:themeColor="background1"/>
                          <w:sz w:val="72"/>
                          <w:szCs w:val="72"/>
                          <w:lang w:val="en-US" w:eastAsia="zh-CN"/>
                          <w14:textFill>
                            <w14:solidFill>
                              <w14:schemeClr w14:val="bg1"/>
                            </w14:solidFill>
                          </w14:textFill>
                        </w:rPr>
                      </w:pPr>
                      <w:r>
                        <w:rPr>
                          <w:rFonts w:hint="eastAsia" w:ascii="庞门正道标题体3.0" w:hAnsi="庞门正道标题体3.0" w:eastAsia="庞门正道标题体3.0" w:cs="庞门正道标题体3.0"/>
                          <w:color w:val="FFFFFF" w:themeColor="background1"/>
                          <w:sz w:val="72"/>
                          <w:szCs w:val="72"/>
                          <w:lang w:val="en-US" w:eastAsia="zh-CN"/>
                          <w14:textFill>
                            <w14:solidFill>
                              <w14:schemeClr w14:val="bg1"/>
                            </w14:solidFill>
                          </w14:textFill>
                        </w:rPr>
                        <w:t>最优秀的你</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309245</wp:posOffset>
                </wp:positionH>
                <wp:positionV relativeFrom="page">
                  <wp:posOffset>3629025</wp:posOffset>
                </wp:positionV>
                <wp:extent cx="6114415" cy="175006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114415" cy="1750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2A36">
                            <w:pPr>
                              <w:keepNext w:val="0"/>
                              <w:keepLines w:val="0"/>
                              <w:pageBreakBefore w:val="0"/>
                              <w:widowControl w:val="0"/>
                              <w:kinsoku/>
                              <w:wordWrap/>
                              <w:overflowPunct/>
                              <w:topLinePunct w:val="0"/>
                              <w:autoSpaceDE/>
                              <w:autoSpaceDN/>
                              <w:bidi w:val="0"/>
                              <w:adjustRightInd/>
                              <w:snapToGrid w:val="0"/>
                              <w:textAlignment w:val="auto"/>
                              <w:rPr>
                                <w:rFonts w:hint="default"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default"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 xml:space="preserve">安徽中润锦时科技有限公司是一家专注于为泛建筑工程领域提供数字化全产业链服务的国家级高新技术企业，并凭借在智能建造领域的技术积累与产业实践，被评为合肥市智能建造龙头企业。公司以BIM+智慧工地SAAS平台及智能建造技术架构为核心，构建覆盖项目全生命周期的数字化解决方案，业务涵盖智慧工地实施、观摩工地策划、数字展厅建设、BIM全过程咨询服务等，并积极拓展三维激光扫描、无人机测绘、建筑机器人施工等智能应用领域，逐步形成“平台+生态”双轮驱动的建筑产业互联网服务体系。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pt;margin-top:285.75pt;height:137.8pt;width:481.45pt;mso-position-vertical-relative:page;z-index:251663360;mso-width-relative:page;mso-height-relative:page;" filled="f" stroked="f" coordsize="21600,21600" o:gfxdata="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1hF8zZAAAACwEAAA8AAAAAAAAAAQAgAAAAIgAAAGRycy9kb3ducmV2Lnht&#10;bFBLAQIUABQAAAAIAIdO4kCSiQdRMQIAAFkEAAAOAAAAAAAAAAEAIAAAACgBAABkcnMvZTJvRG9j&#10;LnhtbFBLBQYAAAAABgAGAFkBAADLBQAAAAA=&#10;">
                <v:fill on="f" focussize="0,0"/>
                <v:stroke on="f" weight="0.5pt"/>
                <v:imagedata o:title=""/>
                <o:lock v:ext="edit" aspectratio="f"/>
                <v:textbox inset="0mm,0mm,0mm,0mm">
                  <w:txbxContent>
                    <w:p w14:paraId="182A2A36">
                      <w:pPr>
                        <w:keepNext w:val="0"/>
                        <w:keepLines w:val="0"/>
                        <w:pageBreakBefore w:val="0"/>
                        <w:widowControl w:val="0"/>
                        <w:kinsoku/>
                        <w:wordWrap/>
                        <w:overflowPunct/>
                        <w:topLinePunct w:val="0"/>
                        <w:autoSpaceDE/>
                        <w:autoSpaceDN/>
                        <w:bidi w:val="0"/>
                        <w:adjustRightInd/>
                        <w:snapToGrid w:val="0"/>
                        <w:textAlignment w:val="auto"/>
                        <w:rPr>
                          <w:rFonts w:hint="default"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pPr>
                      <w:r>
                        <w:rPr>
                          <w:rFonts w:hint="default" w:ascii="思源黑体 CN Medium" w:hAnsi="思源黑体 CN Medium" w:eastAsia="思源黑体 CN Medium" w:cs="思源黑体 CN Medium"/>
                          <w:color w:val="404040" w:themeColor="text1" w:themeTint="BF"/>
                          <w:sz w:val="24"/>
                          <w:szCs w:val="32"/>
                          <w:lang w:val="en-US" w:eastAsia="zh-CN"/>
                          <w14:textFill>
                            <w14:solidFill>
                              <w14:schemeClr w14:val="tx1">
                                <w14:lumMod w14:val="75000"/>
                                <w14:lumOff w14:val="25000"/>
                              </w14:schemeClr>
                            </w14:solidFill>
                          </w14:textFill>
                        </w:rPr>
                        <w:t xml:space="preserve">安徽中润锦时科技有限公司是一家专注于为泛建筑工程领域提供数字化全产业链服务的国家级高新技术企业，并凭借在智能建造领域的技术积累与产业实践，被评为合肥市智能建造龙头企业。公司以BIM+智慧工地SAAS平台及智能建造技术架构为核心，构建覆盖项目全生命周期的数字化解决方案，业务涵盖智慧工地实施、观摩工地策划、数字展厅建设、BIM全过程咨询服务等，并积极拓展三维激光扫描、无人机测绘、建筑机器人施工等智能应用领域，逐步形成“平台+生态”双轮驱动的建筑产业互联网服务体系。 </w:t>
                      </w:r>
                    </w:p>
                  </w:txbxContent>
                </v:textbox>
              </v:shape>
            </w:pict>
          </mc:Fallback>
        </mc:AlternateContent>
      </w:r>
      <w:r>
        <w:rPr>
          <w:sz w:val="21"/>
        </w:rPr>
        <mc:AlternateContent>
          <mc:Choice Requires="wpg">
            <w:drawing>
              <wp:anchor distT="0" distB="0" distL="114300" distR="114300" simplePos="0" relativeHeight="251664384" behindDoc="0" locked="0" layoutInCell="1" allowOverlap="1">
                <wp:simplePos x="0" y="0"/>
                <wp:positionH relativeFrom="column">
                  <wp:posOffset>313055</wp:posOffset>
                </wp:positionH>
                <wp:positionV relativeFrom="page">
                  <wp:posOffset>3181350</wp:posOffset>
                </wp:positionV>
                <wp:extent cx="1727835" cy="387985"/>
                <wp:effectExtent l="4445" t="8255" r="20320" b="15240"/>
                <wp:wrapNone/>
                <wp:docPr id="25" name="组合 25"/>
                <wp:cNvGraphicFramePr/>
                <a:graphic xmlns:a="http://schemas.openxmlformats.org/drawingml/2006/main">
                  <a:graphicData uri="http://schemas.microsoft.com/office/word/2010/wordprocessingGroup">
                    <wpg:wgp>
                      <wpg:cNvGrpSpPr/>
                      <wpg:grpSpPr>
                        <a:xfrm>
                          <a:off x="0" y="0"/>
                          <a:ext cx="1727835" cy="387985"/>
                          <a:chOff x="2720" y="6210"/>
                          <a:chExt cx="2721" cy="786"/>
                        </a:xfrm>
                      </wpg:grpSpPr>
                      <wps:wsp>
                        <wps:cNvPr id="22" name="文本框 22"/>
                        <wps:cNvSpPr txBox="1"/>
                        <wps:spPr>
                          <a:xfrm>
                            <a:off x="2720" y="6210"/>
                            <a:ext cx="2482" cy="787"/>
                          </a:xfrm>
                          <a:custGeom>
                            <a:avLst/>
                            <a:gdLst>
                              <a:gd name="connsiteX0" fmla="*/ 0 w 2482"/>
                              <a:gd name="connsiteY0" fmla="*/ 0 h 787"/>
                              <a:gd name="connsiteX1" fmla="*/ 1991 w 2482"/>
                              <a:gd name="connsiteY1" fmla="*/ 0 h 787"/>
                              <a:gd name="connsiteX2" fmla="*/ 2482 w 2482"/>
                              <a:gd name="connsiteY2" fmla="*/ 787 h 787"/>
                              <a:gd name="connsiteX3" fmla="*/ 0 w 2482"/>
                              <a:gd name="connsiteY3" fmla="*/ 787 h 787"/>
                              <a:gd name="connsiteX4" fmla="*/ 0 w 2482"/>
                              <a:gd name="connsiteY4" fmla="*/ 0 h 7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82" h="787">
                                <a:moveTo>
                                  <a:pt x="0" y="0"/>
                                </a:moveTo>
                                <a:lnTo>
                                  <a:pt x="1991" y="0"/>
                                </a:lnTo>
                                <a:lnTo>
                                  <a:pt x="2482" y="787"/>
                                </a:lnTo>
                                <a:lnTo>
                                  <a:pt x="0" y="787"/>
                                </a:lnTo>
                                <a:lnTo>
                                  <a:pt x="0" y="0"/>
                                </a:lnTo>
                                <a:close/>
                              </a:path>
                            </a:pathLst>
                          </a:custGeom>
                          <a:solidFill>
                            <a:srgbClr val="C22B30"/>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56ECA64">
                              <w:pPr>
                                <w:keepNext w:val="0"/>
                                <w:keepLines w:val="0"/>
                                <w:pageBreakBefore w:val="0"/>
                                <w:widowControl w:val="0"/>
                                <w:kinsoku/>
                                <w:wordWrap/>
                                <w:overflowPunct/>
                                <w:topLinePunct w:val="0"/>
                                <w:autoSpaceDE/>
                                <w:autoSpaceDN/>
                                <w:bidi w:val="0"/>
                                <w:adjustRightInd/>
                                <w:snapToGrid w:val="0"/>
                                <w:spacing w:line="460" w:lineRule="exact"/>
                                <w:jc w:val="left"/>
                                <w:textAlignment w:val="auto"/>
                                <w:rPr>
                                  <w:rFonts w:hint="eastAsia" w:ascii="思源黑体 CN Bold" w:hAnsi="思源黑体 CN Bold" w:eastAsia="思源黑体 CN Bold" w:cs="思源黑体 CN Bold"/>
                                  <w:color w:val="FFFFFF" w:themeColor="background1"/>
                                  <w:sz w:val="36"/>
                                  <w:szCs w:val="36"/>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36"/>
                                  <w:szCs w:val="36"/>
                                  <w:lang w:val="en-US" w:eastAsia="zh-CN"/>
                                  <w14:textFill>
                                    <w14:solidFill>
                                      <w14:schemeClr w14:val="bg1"/>
                                    </w14:solidFill>
                                  </w14:textFill>
                                </w:rPr>
                                <w:t>公司简介</w:t>
                              </w:r>
                            </w:p>
                          </w:txbxContent>
                        </wps:txbx>
                        <wps:bodyPr rot="0" spcFirstLastPara="0" vertOverflow="overflow" horzOverflow="overflow" vert="horz" wrap="square" lIns="216000" tIns="0" rIns="0" bIns="0" numCol="1" spcCol="0" rtlCol="0" fromWordArt="0" anchor="ctr" anchorCtr="0" forceAA="0" compatLnSpc="1">
                          <a:noAutofit/>
                        </wps:bodyPr>
                      </wps:wsp>
                      <wps:wsp>
                        <wps:cNvPr id="23" name="直接连接符 23"/>
                        <wps:cNvCnPr/>
                        <wps:spPr>
                          <a:xfrm>
                            <a:off x="4821" y="6210"/>
                            <a:ext cx="491" cy="787"/>
                          </a:xfrm>
                          <a:prstGeom prst="line">
                            <a:avLst/>
                          </a:prstGeom>
                          <a:ln w="25400">
                            <a:solidFill>
                              <a:srgbClr val="C22B30"/>
                            </a:solidFill>
                          </a:ln>
                        </wps:spPr>
                        <wps:style>
                          <a:lnRef idx="1">
                            <a:schemeClr val="accent1"/>
                          </a:lnRef>
                          <a:fillRef idx="0">
                            <a:schemeClr val="accent1"/>
                          </a:fillRef>
                          <a:effectRef idx="0">
                            <a:schemeClr val="accent1"/>
                          </a:effectRef>
                          <a:fontRef idx="minor">
                            <a:schemeClr val="tx1"/>
                          </a:fontRef>
                        </wps:style>
                        <wps:bodyPr/>
                      </wps:wsp>
                      <wps:wsp>
                        <wps:cNvPr id="24" name="直接连接符 24"/>
                        <wps:cNvCnPr/>
                        <wps:spPr>
                          <a:xfrm>
                            <a:off x="4951" y="6210"/>
                            <a:ext cx="491" cy="787"/>
                          </a:xfrm>
                          <a:prstGeom prst="line">
                            <a:avLst/>
                          </a:prstGeom>
                          <a:ln w="25400">
                            <a:solidFill>
                              <a:srgbClr val="C22B3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4.65pt;margin-top:250.5pt;height:30.55pt;width:136.05pt;mso-position-vertical-relative:page;z-index:251664384;mso-width-relative:page;mso-height-relative:page;" coordorigin="2720,6210" coordsize="2721,786" o:gfxdata="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">
                <o:lock v:ext="edit" aspectratio="f"/>
                <v:shape id="_x0000_s1026" o:spid="_x0000_s1026" o:spt="100" style="position:absolute;left:2720;top:6210;height:787;width:2482;v-text-anchor:middle;" fillcolor="#C22B30" filled="t" stroked="t" coordsize="2482,787" o:gfxdata="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PnLb4A&#10;AADbAAAADwAAAAAAAAABACAAAAAiAAAAZHJzL2Rvd25yZXYueG1sUEsBAhQAFAAAAAgAh07iQDMv&#10;BZ47AAAAOQAAABAAAAAAAAAAAQAgAAAADQEAAGRycy9zaGFwZXhtbC54bWxQSwUGAAAAAAYABgBb&#10;AQAAtwMAAAAA&#10;" path="m0,0l1991,0,2482,787,0,787,0,0xe">
                  <v:path textboxrect="0,0,2482,787" o:connectlocs="0,0;1991,0;2482,787;0,787;0,0" o:connectangles="0,0,0,0,0"/>
                  <v:fill on="t" focussize="0,0"/>
                  <v:stroke weight="0.5pt" color="#FFFFFF [3212]" joinstyle="round"/>
                  <v:imagedata o:title=""/>
                  <o:lock v:ext="edit" aspectratio="f"/>
                  <v:textbox inset="6mm,0mm,0mm,0mm">
                    <w:txbxContent>
                      <w:p w14:paraId="256ECA64">
                        <w:pPr>
                          <w:keepNext w:val="0"/>
                          <w:keepLines w:val="0"/>
                          <w:pageBreakBefore w:val="0"/>
                          <w:widowControl w:val="0"/>
                          <w:kinsoku/>
                          <w:wordWrap/>
                          <w:overflowPunct/>
                          <w:topLinePunct w:val="0"/>
                          <w:autoSpaceDE/>
                          <w:autoSpaceDN/>
                          <w:bidi w:val="0"/>
                          <w:adjustRightInd/>
                          <w:snapToGrid w:val="0"/>
                          <w:spacing w:line="460" w:lineRule="exact"/>
                          <w:jc w:val="left"/>
                          <w:textAlignment w:val="auto"/>
                          <w:rPr>
                            <w:rFonts w:hint="eastAsia" w:ascii="思源黑体 CN Bold" w:hAnsi="思源黑体 CN Bold" w:eastAsia="思源黑体 CN Bold" w:cs="思源黑体 CN Bold"/>
                            <w:color w:val="FFFFFF" w:themeColor="background1"/>
                            <w:sz w:val="36"/>
                            <w:szCs w:val="36"/>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36"/>
                            <w:szCs w:val="36"/>
                            <w:lang w:val="en-US" w:eastAsia="zh-CN"/>
                            <w14:textFill>
                              <w14:solidFill>
                                <w14:schemeClr w14:val="bg1"/>
                              </w14:solidFill>
                            </w14:textFill>
                          </w:rPr>
                          <w:t>公司简介</w:t>
                        </w:r>
                      </w:p>
                    </w:txbxContent>
                  </v:textbox>
                </v:shape>
                <v:line id="_x0000_s1026" o:spid="_x0000_s1026" o:spt="20" style="position:absolute;left:4821;top:6210;height:787;width:491;" filled="f" stroked="t" coordsize="21600,21600" o:gfxdata="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90f68AAAA&#10;2wAAAA8AAAAAAAAAAQAgAAAAIgAAAGRycy9kb3ducmV2LnhtbFBLAQIUABQAAAAIAIdO4kAzLwWe&#10;OwAAADkAAAAQAAAAAAAAAAEAIAAAAAsBAABkcnMvc2hhcGV4bWwueG1sUEsFBgAAAAAGAAYAWwEA&#10;ALUDAAAAAA==&#10;">
                  <v:fill on="f" focussize="0,0"/>
                  <v:stroke weight="2pt" color="#C22B30 [3204]" miterlimit="8" joinstyle="miter"/>
                  <v:imagedata o:title=""/>
                  <o:lock v:ext="edit" aspectratio="f"/>
                </v:line>
                <v:line id="_x0000_s1026" o:spid="_x0000_s1026" o:spt="20" style="position:absolute;left:4951;top:6210;height:787;width:491;" filled="f" stroked="t" coordsize="21600,21600" o:gfxdata="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FEmKvQAA&#10;ANsAAAAPAAAAAAAAAAEAIAAAACIAAABkcnMvZG93bnJldi54bWxQSwECFAAUAAAACACHTuJAMy8F&#10;njsAAAA5AAAAEAAAAAAAAAABACAAAAAMAQAAZHJzL3NoYXBleG1sLnhtbFBLBQYAAAAABgAGAFsB&#10;AAC2AwAAAAA=&#10;">
                  <v:fill on="f" focussize="0,0"/>
                  <v:stroke weight="2pt" color="#C22B30 [3204]" miterlimit="8" joinstyle="miter"/>
                  <v:imagedata o:title=""/>
                  <o:lock v:ext="edit" aspectratio="f"/>
                </v:line>
              </v:group>
            </w:pict>
          </mc:Fallback>
        </mc:AlternateContent>
      </w:r>
      <w:r>
        <w:rPr>
          <w:rFonts w:hint="eastAsia" w:ascii="思源黑体 CN Medium" w:hAnsi="思源黑体 CN Medium" w:eastAsia="思源黑体 CN Medium" w:cs="思源黑体 CN Medium"/>
          <w:sz w:val="21"/>
        </w:rPr>
        <mc:AlternateContent>
          <mc:Choice Requires="wps">
            <w:drawing>
              <wp:anchor distT="0" distB="0" distL="114300" distR="114300" simplePos="0" relativeHeight="251662336" behindDoc="0" locked="0" layoutInCell="1" allowOverlap="1">
                <wp:simplePos x="0" y="0"/>
                <wp:positionH relativeFrom="column">
                  <wp:posOffset>687070</wp:posOffset>
                </wp:positionH>
                <wp:positionV relativeFrom="page">
                  <wp:posOffset>1939925</wp:posOffset>
                </wp:positionV>
                <wp:extent cx="5452110" cy="417195"/>
                <wp:effectExtent l="9525" t="9525" r="9525" b="15240"/>
                <wp:wrapNone/>
                <wp:docPr id="16" name="文本框 16"/>
                <wp:cNvGraphicFramePr/>
                <a:graphic xmlns:a="http://schemas.openxmlformats.org/drawingml/2006/main">
                  <a:graphicData uri="http://schemas.microsoft.com/office/word/2010/wordprocessingShape">
                    <wps:wsp>
                      <wps:cNvSpPr txBox="1"/>
                      <wps:spPr>
                        <a:xfrm>
                          <a:off x="0" y="0"/>
                          <a:ext cx="5452110" cy="417195"/>
                        </a:xfrm>
                        <a:prstGeom prst="roundRect">
                          <a:avLst>
                            <a:gd name="adj" fmla="val 50000"/>
                          </a:avLst>
                        </a:prstGeom>
                        <a:noFill/>
                        <a:ln w="190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8148B5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ascii="思源黑体 CN Medium" w:hAnsi="思源黑体 CN Medium" w:eastAsia="思源黑体 CN Medium" w:cs="思源黑体 CN Medium"/>
                                <w:color w:val="FFFFFF" w:themeColor="background1"/>
                                <w:sz w:val="32"/>
                                <w:szCs w:val="40"/>
                                <w:lang w:val="en-US" w:eastAsia="zh-CN"/>
                                <w14:textFill>
                                  <w14:solidFill>
                                    <w14:schemeClr w14:val="bg1"/>
                                  </w14:solidFill>
                                </w14:textFill>
                              </w:rPr>
                            </w:pPr>
                            <w:r>
                              <w:rPr>
                                <w:rFonts w:hint="eastAsia" w:ascii="思源黑体 CN Medium" w:hAnsi="思源黑体 CN Medium" w:eastAsia="思源黑体 CN Medium" w:cs="思源黑体 CN Medium"/>
                                <w:color w:val="FFFFFF" w:themeColor="background1"/>
                                <w:sz w:val="32"/>
                                <w:szCs w:val="40"/>
                                <w:lang w:val="en-US" w:eastAsia="zh-CN"/>
                                <w14:textFill>
                                  <w14:solidFill>
                                    <w14:schemeClr w14:val="bg1"/>
                                  </w14:solidFill>
                                </w14:textFill>
                              </w:rPr>
                              <w:t>2026年度  ·  安徽中润锦时科技有限公司  春季招聘简章</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oundrect id="_x0000_s1026" o:spid="_x0000_s1026" o:spt="2" style="position:absolute;left:0pt;margin-left:54.1pt;margin-top:152.75pt;height:32.85pt;width:429.3pt;mso-position-vertical-relative:page;z-index:251662336;v-text-anchor:middle;mso-width-relative:page;mso-height-relative:page;" filled="f" stroked="t" coordsize="21600,21600" arcsize="0.5" o:gfxdata="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Q25fh2gAAAAsBAAAPAAAAAAAAAAEAIAAAACIAAABkcnMvZG93bnJldi54bWxQSwECFAAU&#10;AAAACACHTuJA5bphamECAAC1BAAADgAAAAAAAAABACAAAAApAQAAZHJzL2Uyb0RvYy54bWxQSwUG&#10;AAAAAAYABgBZAQAA/AUAAAAA&#10;">
                <v:fill on="f" focussize="0,0"/>
                <v:stroke weight="1.5pt" color="#FFFFFF [3212]" joinstyle="round"/>
                <v:imagedata o:title=""/>
                <o:lock v:ext="edit" aspectratio="f"/>
                <v:textbox inset="0mm,0mm,0mm,0mm">
                  <w:txbxContent>
                    <w:p w14:paraId="58148B5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ascii="思源黑体 CN Medium" w:hAnsi="思源黑体 CN Medium" w:eastAsia="思源黑体 CN Medium" w:cs="思源黑体 CN Medium"/>
                          <w:color w:val="FFFFFF" w:themeColor="background1"/>
                          <w:sz w:val="32"/>
                          <w:szCs w:val="40"/>
                          <w:lang w:val="en-US" w:eastAsia="zh-CN"/>
                          <w14:textFill>
                            <w14:solidFill>
                              <w14:schemeClr w14:val="bg1"/>
                            </w14:solidFill>
                          </w14:textFill>
                        </w:rPr>
                      </w:pPr>
                      <w:r>
                        <w:rPr>
                          <w:rFonts w:hint="eastAsia" w:ascii="思源黑体 CN Medium" w:hAnsi="思源黑体 CN Medium" w:eastAsia="思源黑体 CN Medium" w:cs="思源黑体 CN Medium"/>
                          <w:color w:val="FFFFFF" w:themeColor="background1"/>
                          <w:sz w:val="32"/>
                          <w:szCs w:val="40"/>
                          <w:lang w:val="en-US" w:eastAsia="zh-CN"/>
                          <w14:textFill>
                            <w14:solidFill>
                              <w14:schemeClr w14:val="bg1"/>
                            </w14:solidFill>
                          </w14:textFill>
                        </w:rPr>
                        <w:t>2026年度  ·  安徽中润锦时科技有限公司  春季招聘简章</w:t>
                      </w:r>
                    </w:p>
                  </w:txbxContent>
                </v:textbox>
              </v:roundrect>
            </w:pict>
          </mc:Fallback>
        </mc:AlternateContent>
      </w:r>
    </w:p>
    <w:sectPr>
      <w:headerReference r:id="rId3" w:type="default"/>
      <w:footerReference r:id="rId4"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embedRegular r:id="rId1" w:fontKey="{041AA24F-6F81-46FB-8DFD-9FCFE50AE481}"/>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FCE23ED7-024E-4F15-8769-D3B9070F6B3E}"/>
  </w:font>
  <w:font w:name="Arial">
    <w:panose1 w:val="020B0604020202020204"/>
    <w:charset w:val="01"/>
    <w:family w:val="swiss"/>
    <w:pitch w:val="default"/>
    <w:sig w:usb0="E0002EFF" w:usb1="C000785B" w:usb2="00000009" w:usb3="00000000" w:csb0="400001FF" w:csb1="FFFF0000"/>
    <w:embedRegular r:id="rId3" w:fontKey="{2FB858F7-723D-413B-8F84-D6ED82C049FB}"/>
  </w:font>
  <w:font w:name="黑体">
    <w:panose1 w:val="02010609060101010101"/>
    <w:charset w:val="86"/>
    <w:family w:val="auto"/>
    <w:pitch w:val="default"/>
    <w:sig w:usb0="800002BF" w:usb1="38CF7CFA" w:usb2="00000016" w:usb3="00000000" w:csb0="00040001" w:csb1="00000000"/>
    <w:embedRegular r:id="rId4" w:fontKey="{3491B665-299F-4191-BE36-9E51FFCE9C64}"/>
  </w:font>
  <w:font w:name="Courier New">
    <w:panose1 w:val="02070309020205020404"/>
    <w:charset w:val="01"/>
    <w:family w:val="modern"/>
    <w:pitch w:val="default"/>
    <w:sig w:usb0="E0002EFF" w:usb1="C0007843" w:usb2="00000009" w:usb3="00000000" w:csb0="400001FF" w:csb1="FFFF0000"/>
    <w:embedRegular r:id="rId5" w:fontKey="{62658486-F7F0-44E4-AF80-60224E53C2B9}"/>
  </w:font>
  <w:font w:name="Symbol">
    <w:panose1 w:val="05050102010706020507"/>
    <w:charset w:val="02"/>
    <w:family w:val="roman"/>
    <w:pitch w:val="default"/>
    <w:sig w:usb0="00000000" w:usb1="00000000" w:usb2="00000000" w:usb3="00000000" w:csb0="80000000" w:csb1="00000000"/>
    <w:embedRegular r:id="rId6" w:fontKey="{54D17234-FF5A-409E-80D1-EBAA929BB8C4}"/>
  </w:font>
  <w:font w:name="Calibri">
    <w:panose1 w:val="020F0502020204030204"/>
    <w:charset w:val="00"/>
    <w:family w:val="swiss"/>
    <w:pitch w:val="default"/>
    <w:sig w:usb0="E4002EFF" w:usb1="C200247B" w:usb2="00000009" w:usb3="00000000" w:csb0="200001FF" w:csb1="00000000"/>
    <w:embedRegular r:id="rId7" w:fontKey="{6D13EE25-700F-464C-9BC0-0851F276E237}"/>
  </w:font>
  <w:font w:name="思源黑体 CN Medium">
    <w:altName w:val="黑体"/>
    <w:panose1 w:val="020B0600000000000000"/>
    <w:charset w:val="86"/>
    <w:family w:val="auto"/>
    <w:pitch w:val="default"/>
    <w:sig w:usb0="00000000" w:usb1="00000000" w:usb2="00000016" w:usb3="00000000" w:csb0="60060107" w:csb1="00000000"/>
    <w:embedRegular r:id="rId8" w:fontKey="{8A32E22D-ED3D-4C70-A77E-942B2461BC9C}"/>
  </w:font>
  <w:font w:name="思源黑体 CN Bold">
    <w:altName w:val="黑体"/>
    <w:panose1 w:val="020B0800000000000000"/>
    <w:charset w:val="86"/>
    <w:family w:val="auto"/>
    <w:pitch w:val="default"/>
    <w:sig w:usb0="00000000" w:usb1="00000000" w:usb2="00000016" w:usb3="00000000" w:csb0="60060107" w:csb1="00000000"/>
    <w:embedRegular r:id="rId9" w:fontKey="{F7711489-A507-48E2-A9E0-D03CA147D6F3}"/>
  </w:font>
  <w:font w:name="思源黑体 CN Heavy">
    <w:altName w:val="黑体"/>
    <w:panose1 w:val="020B0A00000000000000"/>
    <w:charset w:val="86"/>
    <w:family w:val="auto"/>
    <w:pitch w:val="default"/>
    <w:sig w:usb0="00000000" w:usb1="00000000" w:usb2="00000016" w:usb3="00000000" w:csb0="60060107" w:csb1="00000000"/>
    <w:embedRegular r:id="rId10" w:fontKey="{40FEA65B-9811-4E28-8762-A73D92812436}"/>
  </w:font>
  <w:font w:name="庞门正道标题体3.0">
    <w:panose1 w:val="02010600030101010101"/>
    <w:charset w:val="86"/>
    <w:family w:val="auto"/>
    <w:pitch w:val="default"/>
    <w:sig w:usb0="00000003" w:usb1="080E0000" w:usb2="00000000" w:usb3="00000000" w:csb0="00040001" w:csb1="00000000"/>
    <w:embedRegular r:id="rId11" w:fontKey="{1B4802F3-D6AC-4B88-A748-A2FEB9723236}"/>
  </w:font>
  <w:font w:name="KSOFDDF4E7ED">
    <w:panose1 w:val="02010609060101010101"/>
    <w:charset w:val="86"/>
    <w:family w:val="auto"/>
    <w:pitch w:val="default"/>
    <w:sig w:usb0="00000001" w:usb1="00000000" w:usb2="00000000" w:usb3="00000000" w:csb0="00040001" w:csb1="00000000"/>
  </w:font>
  <w:font w:name="KSOFBD28ECAF">
    <w:panose1 w:val="02010609060101010101"/>
    <w:charset w:val="86"/>
    <w:family w:val="auto"/>
    <w:pitch w:val="default"/>
    <w:sig w:usb0="00000001" w:usb1="00000000" w:usb2="00000000" w:usb3="00000000" w:csb0="00060001" w:csb1="00000000"/>
  </w:font>
  <w:font w:name="WPSEMBED1">
    <w:panose1 w:val="02010600030101010101"/>
    <w:charset w:val="86"/>
    <w:family w:val="auto"/>
    <w:pitch w:val="default"/>
    <w:sig w:usb0="00000003" w:usb1="080E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C3551">
    <w:pPr>
      <w:pStyle w:val="11"/>
    </w:pPr>
    <w:r>
      <w:rPr>
        <w:sz w:val="18"/>
      </w:rPr>
      <mc:AlternateContent>
        <mc:Choice Requires="wps">
          <w:drawing>
            <wp:anchor distT="0" distB="0" distL="114300" distR="114300" simplePos="0" relativeHeight="251670528" behindDoc="0" locked="0" layoutInCell="1" allowOverlap="1">
              <wp:simplePos x="0" y="0"/>
              <wp:positionH relativeFrom="column">
                <wp:posOffset>-593725</wp:posOffset>
              </wp:positionH>
              <wp:positionV relativeFrom="page">
                <wp:posOffset>9229090</wp:posOffset>
              </wp:positionV>
              <wp:extent cx="7818120" cy="1579245"/>
              <wp:effectExtent l="0" t="0" r="0" b="5715"/>
              <wp:wrapNone/>
              <wp:docPr id="2" name="矩形 2"/>
              <wp:cNvGraphicFramePr/>
              <a:graphic xmlns:a="http://schemas.openxmlformats.org/drawingml/2006/main">
                <a:graphicData uri="http://schemas.microsoft.com/office/word/2010/wordprocessingShape">
                  <wps:wsp>
                    <wps:cNvSpPr/>
                    <wps:spPr>
                      <a:xfrm>
                        <a:off x="396875" y="8842375"/>
                        <a:ext cx="7818120" cy="1579245"/>
                      </a:xfrm>
                      <a:prstGeom prst="rect">
                        <a:avLst/>
                      </a:prstGeom>
                      <a:solidFill>
                        <a:srgbClr val="C22B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75pt;margin-top:726.7pt;height:124.35pt;width:615.6pt;mso-position-vertical-relative:page;z-index:251670528;v-text-anchor:middle;mso-width-relative:page;mso-height-relative:page;" fillcolor="#C22B30" filled="t" stroked="f" coordsize="21600,21600" o:gfxdata="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yYy5zbAAAADgEAAA8AAAAAAAAAAQAgAAAA&#10;IgAAAGRycy9kb3ducmV2LnhtbFBLAQIUABQAAAAIAIdO4kDkIl8vegIAANcEAAAOAAAAAAAAAAEA&#10;IAAAACoBAABkcnMvZTJvRG9jLnhtbFBLBQYAAAAABgAGAFkBAAAWBgAAAAA=&#10;">
              <v:fill on="t" focussize="0,0"/>
              <v:stroke on="f" weight="1pt" miterlimit="8" joinstyle="miter"/>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D8B62">
    <w:pPr>
      <w:pStyle w:val="12"/>
    </w:pPr>
    <w:r>
      <w:rPr>
        <w:sz w:val="21"/>
      </w:rPr>
      <mc:AlternateContent>
        <mc:Choice Requires="wps">
          <w:drawing>
            <wp:anchor distT="0" distB="0" distL="114300" distR="114300" simplePos="0" relativeHeight="251671552" behindDoc="0" locked="0" layoutInCell="1" allowOverlap="1">
              <wp:simplePos x="0" y="0"/>
              <wp:positionH relativeFrom="column">
                <wp:posOffset>573405</wp:posOffset>
              </wp:positionH>
              <wp:positionV relativeFrom="page">
                <wp:posOffset>-1167765</wp:posOffset>
              </wp:positionV>
              <wp:extent cx="3314065" cy="2343785"/>
              <wp:effectExtent l="0" t="0" r="8255" b="3175"/>
              <wp:wrapNone/>
              <wp:docPr id="35" name="任意多边形 35"/>
              <wp:cNvGraphicFramePr/>
              <a:graphic xmlns:a="http://schemas.openxmlformats.org/drawingml/2006/main">
                <a:graphicData uri="http://schemas.microsoft.com/office/word/2010/wordprocessingShape">
                  <wps:wsp>
                    <wps:cNvSpPr/>
                    <wps:spPr>
                      <a:xfrm>
                        <a:off x="0" y="0"/>
                        <a:ext cx="3314065" cy="2343785"/>
                      </a:xfrm>
                      <a:custGeom>
                        <a:avLst/>
                        <a:gdLst>
                          <a:gd name="connsiteX0" fmla="*/ 0 w 5219"/>
                          <a:gd name="connsiteY0" fmla="*/ 1081 h 3690"/>
                          <a:gd name="connsiteX1" fmla="*/ 5219 w 5219"/>
                          <a:gd name="connsiteY1" fmla="*/ 1081 h 3690"/>
                          <a:gd name="connsiteX2" fmla="*/ 2610 w 5219"/>
                          <a:gd name="connsiteY2" fmla="*/ 3690 h 3690"/>
                          <a:gd name="connsiteX3" fmla="*/ 0 w 5219"/>
                          <a:gd name="connsiteY3" fmla="*/ 1081 h 3690"/>
                        </a:gdLst>
                        <a:ahLst/>
                        <a:cxnLst>
                          <a:cxn ang="0">
                            <a:pos x="connsiteX0" y="connsiteY0"/>
                          </a:cxn>
                          <a:cxn ang="0">
                            <a:pos x="connsiteX1" y="connsiteY1"/>
                          </a:cxn>
                          <a:cxn ang="0">
                            <a:pos x="connsiteX2" y="connsiteY2"/>
                          </a:cxn>
                          <a:cxn ang="0">
                            <a:pos x="connsiteX3" y="connsiteY3"/>
                          </a:cxn>
                        </a:cxnLst>
                        <a:rect l="l" t="t" r="r" b="b"/>
                        <a:pathLst>
                          <a:path w="5219" h="3691">
                            <a:moveTo>
                              <a:pt x="0" y="1081"/>
                            </a:moveTo>
                            <a:cubicBezTo>
                              <a:pt x="0" y="-361"/>
                              <a:pt x="5219" y="-361"/>
                              <a:pt x="5219" y="1081"/>
                            </a:cubicBezTo>
                            <a:cubicBezTo>
                              <a:pt x="5219" y="2522"/>
                              <a:pt x="4051" y="3690"/>
                              <a:pt x="2610" y="3690"/>
                            </a:cubicBezTo>
                            <a:cubicBezTo>
                              <a:pt x="1168" y="3690"/>
                              <a:pt x="0" y="2522"/>
                              <a:pt x="0" y="1081"/>
                            </a:cubicBezTo>
                            <a:close/>
                          </a:path>
                        </a:pathLst>
                      </a:custGeom>
                      <a:solidFill>
                        <a:srgbClr val="AA2529">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45.15pt;margin-top:-91.95pt;height:184.55pt;width:260.95pt;mso-position-vertical-relative:page;z-index:251671552;v-text-anchor:middle;mso-width-relative:page;mso-height-relative:page;" fillcolor="#AA2529" filled="t" stroked="f" coordsize="5219,3691" o:gfxdata="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EZik9gAAAALAQAADwAAAAAAAAABACAAAAAiAAAAZHJzL2Rvd25yZXYueG1sUEsBAhQAFAAA&#10;AAgAh07iQCWsnvG3AwAAQwkAAA4AAAAAAAAAAQAgAAAAJwEAAGRycy9lMm9Eb2MueG1sUEsFBgAA&#10;AAAGAAYAWQEAAFAHAAAAAA==&#10;" path="m0,1081c0,-361,5219,-361,5219,1081c5219,2522,4051,3690,2610,3690c1168,3690,0,2522,0,1081xe">
              <v:path o:connectlocs="0,686621;3314065,686621;1657350,2343785;0,686621" o:connectangles="0,0,0,0"/>
              <v:fill on="t" opacity="34078f"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60288" behindDoc="1" locked="0" layoutInCell="1" allowOverlap="1">
              <wp:simplePos x="0" y="0"/>
              <wp:positionH relativeFrom="column">
                <wp:posOffset>-372110</wp:posOffset>
              </wp:positionH>
              <wp:positionV relativeFrom="page">
                <wp:posOffset>-1664335</wp:posOffset>
              </wp:positionV>
              <wp:extent cx="2471420" cy="7903845"/>
              <wp:effectExtent l="605790" t="0" r="2287270" b="0"/>
              <wp:wrapNone/>
              <wp:docPr id="34" name="任意多边形 34"/>
              <wp:cNvGraphicFramePr/>
              <a:graphic xmlns:a="http://schemas.openxmlformats.org/drawingml/2006/main">
                <a:graphicData uri="http://schemas.microsoft.com/office/word/2010/wordprocessingShape">
                  <wps:wsp>
                    <wps:cNvSpPr/>
                    <wps:spPr>
                      <a:xfrm rot="8640000">
                        <a:off x="0" y="0"/>
                        <a:ext cx="2471420" cy="7903845"/>
                      </a:xfrm>
                      <a:custGeom>
                        <a:avLst/>
                        <a:gdLst>
                          <a:gd name="connsiteX0" fmla="*/ 2595 w 4611"/>
                          <a:gd name="connsiteY0" fmla="*/ 4386 h 8900"/>
                          <a:gd name="connsiteX1" fmla="*/ 315 w 4611"/>
                          <a:gd name="connsiteY1" fmla="*/ 66 h 8900"/>
                          <a:gd name="connsiteX2" fmla="*/ 4611 w 4611"/>
                          <a:gd name="connsiteY2" fmla="*/ 4362 h 8900"/>
                          <a:gd name="connsiteX3" fmla="*/ 315 w 4611"/>
                          <a:gd name="connsiteY3" fmla="*/ 8658 h 8900"/>
                          <a:gd name="connsiteX4" fmla="*/ 2595 w 4611"/>
                          <a:gd name="connsiteY4" fmla="*/ 4386 h 8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 h="8900">
                            <a:moveTo>
                              <a:pt x="2595" y="4386"/>
                            </a:moveTo>
                            <a:cubicBezTo>
                              <a:pt x="2595" y="2013"/>
                              <a:pt x="-1077" y="-438"/>
                              <a:pt x="315" y="66"/>
                            </a:cubicBezTo>
                            <a:cubicBezTo>
                              <a:pt x="1707" y="570"/>
                              <a:pt x="4611" y="1989"/>
                              <a:pt x="4611" y="4362"/>
                            </a:cubicBezTo>
                            <a:cubicBezTo>
                              <a:pt x="4611" y="6735"/>
                              <a:pt x="-957" y="9786"/>
                              <a:pt x="315" y="8658"/>
                            </a:cubicBezTo>
                            <a:cubicBezTo>
                              <a:pt x="1587" y="7530"/>
                              <a:pt x="2595" y="6759"/>
                              <a:pt x="2595" y="4386"/>
                            </a:cubicBezTo>
                            <a:close/>
                          </a:path>
                        </a:pathLst>
                      </a:custGeom>
                      <a:solidFill>
                        <a:srgbClr val="A32428">
                          <a:alpha val="7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29.3pt;margin-top:-131.05pt;height:622.35pt;width:194.6pt;mso-position-vertical-relative:page;rotation:9437184f;z-index:-251656192;v-text-anchor:middle;mso-width-relative:page;mso-height-relative:page;" fillcolor="#A32428" filled="t" stroked="f" coordsize="4611,8900" o:gfxdata="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" path="m2595,4386c2595,2013,-1077,-438,315,66c1707,570,4611,1989,4611,4362c4611,6735,-957,9786,315,8658c1587,7530,2595,6759,2595,4386xe">
              <v:path o:connectlocs="1390877,3895085;168834,58612;2471420,3873772;168834,7688931;1390877,3895085" o:connectangles="0,0,0,0,0"/>
              <v:fill on="t" opacity="50462f"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61312" behindDoc="1" locked="0" layoutInCell="1" allowOverlap="1">
              <wp:simplePos x="0" y="0"/>
              <wp:positionH relativeFrom="column">
                <wp:posOffset>5257165</wp:posOffset>
              </wp:positionH>
              <wp:positionV relativeFrom="page">
                <wp:posOffset>0</wp:posOffset>
              </wp:positionV>
              <wp:extent cx="2927985" cy="3502660"/>
              <wp:effectExtent l="0" t="0" r="13335" b="2540"/>
              <wp:wrapNone/>
              <wp:docPr id="33" name="任意多边形 33"/>
              <wp:cNvGraphicFramePr/>
              <a:graphic xmlns:a="http://schemas.openxmlformats.org/drawingml/2006/main">
                <a:graphicData uri="http://schemas.microsoft.com/office/word/2010/wordprocessingShape">
                  <wps:wsp>
                    <wps:cNvSpPr/>
                    <wps:spPr>
                      <a:xfrm>
                        <a:off x="0" y="0"/>
                        <a:ext cx="2927985" cy="3502660"/>
                      </a:xfrm>
                      <a:custGeom>
                        <a:avLst/>
                        <a:gdLst>
                          <a:gd name="connsiteX0" fmla="*/ 2595 w 4611"/>
                          <a:gd name="connsiteY0" fmla="*/ 4386 h 8900"/>
                          <a:gd name="connsiteX1" fmla="*/ 315 w 4611"/>
                          <a:gd name="connsiteY1" fmla="*/ 66 h 8900"/>
                          <a:gd name="connsiteX2" fmla="*/ 4611 w 4611"/>
                          <a:gd name="connsiteY2" fmla="*/ 4362 h 8900"/>
                          <a:gd name="connsiteX3" fmla="*/ 315 w 4611"/>
                          <a:gd name="connsiteY3" fmla="*/ 8658 h 8900"/>
                          <a:gd name="connsiteX4" fmla="*/ 2595 w 4611"/>
                          <a:gd name="connsiteY4" fmla="*/ 4386 h 8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 h="8900">
                            <a:moveTo>
                              <a:pt x="2595" y="4386"/>
                            </a:moveTo>
                            <a:cubicBezTo>
                              <a:pt x="2595" y="2013"/>
                              <a:pt x="-1077" y="-438"/>
                              <a:pt x="315" y="66"/>
                            </a:cubicBezTo>
                            <a:cubicBezTo>
                              <a:pt x="1707" y="570"/>
                              <a:pt x="4611" y="1989"/>
                              <a:pt x="4611" y="4362"/>
                            </a:cubicBezTo>
                            <a:cubicBezTo>
                              <a:pt x="4611" y="6735"/>
                              <a:pt x="-957" y="9786"/>
                              <a:pt x="315" y="8658"/>
                            </a:cubicBezTo>
                            <a:cubicBezTo>
                              <a:pt x="1587" y="7530"/>
                              <a:pt x="2595" y="6759"/>
                              <a:pt x="2595" y="4386"/>
                            </a:cubicBezTo>
                            <a:close/>
                          </a:path>
                        </a:pathLst>
                      </a:custGeom>
                      <a:solidFill>
                        <a:srgbClr val="A32428">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413.95pt;margin-top:0pt;height:275.8pt;width:230.55pt;mso-position-vertical-relative:page;z-index:-251655168;v-text-anchor:middle;mso-width-relative:page;mso-height-relative:page;" fillcolor="#A32428" filled="t" stroked="f" coordsize="4611,8900" o:gfxdata="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A7Itu22AAAAAkBAAAPAAAAAAAAAAEAIAAAACIAAABkcnMv&#10;ZG93bnJldi54bWxQSwECFAAUAAAACACHTuJADAgq/AQEAABQCgAADgAAAAAAAAABACAAAAAnAQAA&#10;ZHJzL2Uyb0RvYy54bWxQSwUGAAAAAAYABgBZAQAAnQcAAAAA&#10;" path="m2595,4386c2595,2013,-1077,-438,315,66c1707,570,4611,1989,4611,4362c4611,6735,-957,9786,315,8658c1587,7530,2595,6759,2595,4386xe">
              <v:path o:connectlocs="1647825,1726142;200025,25974;2927985,1716696;200025,3407419;1647825,1726142" o:connectangles="0,0,0,0,0"/>
              <v:fill on="t" opacity="49807f" focussize="0,0"/>
              <v:stroke on="f" weight="1pt" miterlimit="8" joinstyle="miter"/>
              <v:imagedata o:title=""/>
              <o:lock v:ext="edit" aspectratio="f"/>
            </v:shape>
          </w:pict>
        </mc:Fallback>
      </mc:AlternateContent>
    </w:r>
    <w:r>
      <w:rPr>
        <w:sz w:val="21"/>
      </w:rPr>
      <mc:AlternateContent>
        <mc:Choice Requires="wpg">
          <w:drawing>
            <wp:anchor distT="0" distB="0" distL="114300" distR="114300" simplePos="0" relativeHeight="251669504" behindDoc="1" locked="0" layoutInCell="1" allowOverlap="1">
              <wp:simplePos x="0" y="0"/>
              <wp:positionH relativeFrom="column">
                <wp:posOffset>-812800</wp:posOffset>
              </wp:positionH>
              <wp:positionV relativeFrom="page">
                <wp:posOffset>2773680</wp:posOffset>
              </wp:positionV>
              <wp:extent cx="8562975" cy="8493125"/>
              <wp:effectExtent l="0" t="152400" r="3810" b="10795"/>
              <wp:wrapNone/>
              <wp:docPr id="14" name="组合 14"/>
              <wp:cNvGraphicFramePr/>
              <a:graphic xmlns:a="http://schemas.openxmlformats.org/drawingml/2006/main">
                <a:graphicData uri="http://schemas.microsoft.com/office/word/2010/wordprocessingGroup">
                  <wpg:wgp>
                    <wpg:cNvGrpSpPr/>
                    <wpg:grpSpPr>
                      <a:xfrm>
                        <a:off x="0" y="0"/>
                        <a:ext cx="8562975" cy="8493125"/>
                        <a:chOff x="6344" y="1200"/>
                        <a:chExt cx="13485" cy="13375"/>
                      </a:xfrm>
                      <a:effectLst>
                        <a:outerShdw dist="152400" dir="16200000" rotWithShape="0">
                          <a:prstClr val="black">
                            <a:alpha val="16000"/>
                          </a:prstClr>
                        </a:outerShdw>
                      </a:effectLst>
                    </wpg:grpSpPr>
                    <wps:wsp>
                      <wps:cNvPr id="12" name="矩形 12"/>
                      <wps:cNvSpPr/>
                      <wps:spPr>
                        <a:xfrm>
                          <a:off x="6617" y="3531"/>
                          <a:ext cx="12360" cy="110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椭圆 7"/>
                      <wps:cNvSpPr/>
                      <wps:spPr>
                        <a:xfrm>
                          <a:off x="9086" y="1200"/>
                          <a:ext cx="7852" cy="39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椭圆 8"/>
                      <wps:cNvSpPr/>
                      <wps:spPr>
                        <a:xfrm rot="21420000">
                          <a:off x="6344" y="1300"/>
                          <a:ext cx="6685" cy="39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椭圆 10"/>
                      <wps:cNvSpPr/>
                      <wps:spPr>
                        <a:xfrm rot="420000">
                          <a:off x="13801" y="1330"/>
                          <a:ext cx="6028" cy="39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4pt;margin-top:218.4pt;height:668.75pt;width:674.25pt;mso-position-vertical-relative:page;z-index:-251646976;mso-width-relative:page;mso-height-relative:page;" coordorigin="6344,1200" coordsize="13485,13375" o:gfxdata="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I/n75zdAAAADgEAAA8AAAAAAAAAAQAgAAAA&#10;IgAAAGRycy9kb3ducmV2LnhtbFBLAQIUABQAAAAIAIdO4kCgN/ZGzgMAAJQPAAAOAAAAAAAAAAEA&#10;IAAAACwBAABkcnMvZTJvRG9jLnhtbFBLBQYAAAAABgAGAFkBAABsBwAAAAA=&#10;">
              <o:lock v:ext="edit" aspectratio="f"/>
              <v:rect id="_x0000_s1026" o:spid="_x0000_s1026" o:spt="1" style="position:absolute;left:6617;top:3531;height:11044;width:12360;v-text-anchor:middle;" fillcolor="#FFFFFF [3212]" filled="t" stroked="f" coordsize="21600,21600" o:gfxdata="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6MJ7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_x0000_s1026" o:spid="_x0000_s1026" o:spt="3" type="#_x0000_t3" style="position:absolute;left:9086;top:1200;height:3995;width:7852;v-text-anchor:middle;" fillcolor="#FFFFFF [3212]" filled="t" stroked="f" coordsize="21600,21600" o:gfxdata="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yZo6twAAANo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shape>
              <v:shape id="_x0000_s1026" o:spid="_x0000_s1026" o:spt="3" type="#_x0000_t3" style="position:absolute;left:6344;top:1300;height:3995;width:6685;rotation:-196608f;v-text-anchor:middle;" fillcolor="#FFFFFF [3212]" filled="t" stroked="f" coordsize="21600,21600" o:gfxdata="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2rLmO5AAAA2g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shape id="_x0000_s1026" o:spid="_x0000_s1026" o:spt="3" type="#_x0000_t3" style="position:absolute;left:13801;top:1330;height:3995;width:6028;rotation:458752f;v-text-anchor:middle;" fillcolor="#FFFFFF [3212]" filled="t" stroked="f" coordsize="21600,21600" o:gfxdata="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XbW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group>
          </w:pict>
        </mc:Fallback>
      </mc:AlternateContent>
    </w:r>
    <w:r>
      <w:rPr>
        <w:sz w:val="21"/>
      </w:rPr>
      <mc:AlternateContent>
        <mc:Choice Requires="wps">
          <w:drawing>
            <wp:anchor distT="0" distB="0" distL="114300" distR="114300" simplePos="0" relativeHeight="251659264" behindDoc="1" locked="0" layoutInCell="1" allowOverlap="1">
              <wp:simplePos x="0" y="0"/>
              <wp:positionH relativeFrom="column">
                <wp:posOffset>-647700</wp:posOffset>
              </wp:positionH>
              <wp:positionV relativeFrom="page">
                <wp:posOffset>-164465</wp:posOffset>
              </wp:positionV>
              <wp:extent cx="7750175" cy="10855960"/>
              <wp:effectExtent l="0" t="0" r="6985" b="10160"/>
              <wp:wrapNone/>
              <wp:docPr id="5" name="矩形 5"/>
              <wp:cNvGraphicFramePr/>
              <a:graphic xmlns:a="http://schemas.openxmlformats.org/drawingml/2006/main">
                <a:graphicData uri="http://schemas.microsoft.com/office/word/2010/wordprocessingShape">
                  <wps:wsp>
                    <wps:cNvSpPr/>
                    <wps:spPr>
                      <a:xfrm>
                        <a:off x="0" y="0"/>
                        <a:ext cx="7750175" cy="10855960"/>
                      </a:xfrm>
                      <a:prstGeom prst="rect">
                        <a:avLst/>
                      </a:prstGeom>
                      <a:solidFill>
                        <a:srgbClr val="C22B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6F4F8"/>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pt;margin-top:-12.95pt;height:854.8pt;width:610.25pt;mso-position-vertical-relative:page;z-index:-251657216;v-text-anchor:middle;mso-width-relative:page;mso-height-relative:page;" fillcolor="#C22B30" filled="t" stroked="f" coordsize="21600,21600" o:gfxdata="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&#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nM+9tsAAAAOAQAADwAAAAAAAAABACAAAAAiAAAA&#10;ZHJzL2Rvd25yZXYueG1sUEsBAhQAFAAAAAgAh07iQLj9hS12AgAA2AQAAA4AAAAAAAAAAQAgAAAA&#10;KgEAAGRycy9lMm9Eb2MueG1sUEsFBgAAAAAGAAYAWQEAABIGAAAAAA==&#10;">
              <v:fill on="t" focussize="0,0"/>
              <v:stroke on="f" weight="1pt" miterlimit="8" joinstyle="miter"/>
              <v:imagedata o:title=""/>
              <o:lock v:ext="edit" aspectratio="f"/>
              <v:textbox>
                <w:txbxContent>
                  <w:p w14:paraId="08F6F4F8"/>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yZDQyNmE3ZWZkY2FmMzE3YmE0NjI1OWEyYmEwMjUifQ=="/>
  </w:docVars>
  <w:rsids>
    <w:rsidRoot w:val="0A7B59A0"/>
    <w:rsid w:val="000B6281"/>
    <w:rsid w:val="004D5E59"/>
    <w:rsid w:val="004E46EF"/>
    <w:rsid w:val="009A14F7"/>
    <w:rsid w:val="014632E9"/>
    <w:rsid w:val="01767415"/>
    <w:rsid w:val="0189767F"/>
    <w:rsid w:val="01C0309B"/>
    <w:rsid w:val="01C506B1"/>
    <w:rsid w:val="0241242E"/>
    <w:rsid w:val="02684255"/>
    <w:rsid w:val="028D5673"/>
    <w:rsid w:val="029434E3"/>
    <w:rsid w:val="02AA1168"/>
    <w:rsid w:val="0338652B"/>
    <w:rsid w:val="036F6B27"/>
    <w:rsid w:val="03AE2822"/>
    <w:rsid w:val="03B453BF"/>
    <w:rsid w:val="0438616D"/>
    <w:rsid w:val="04447FB3"/>
    <w:rsid w:val="04697A1A"/>
    <w:rsid w:val="04D12F17"/>
    <w:rsid w:val="059A01DD"/>
    <w:rsid w:val="05B42F17"/>
    <w:rsid w:val="05B945AD"/>
    <w:rsid w:val="062D6B4E"/>
    <w:rsid w:val="06904724"/>
    <w:rsid w:val="07FB4E2D"/>
    <w:rsid w:val="08444D9F"/>
    <w:rsid w:val="08692708"/>
    <w:rsid w:val="088272FC"/>
    <w:rsid w:val="089239B9"/>
    <w:rsid w:val="08C8368E"/>
    <w:rsid w:val="09093579"/>
    <w:rsid w:val="09194F62"/>
    <w:rsid w:val="09242FCD"/>
    <w:rsid w:val="09694018"/>
    <w:rsid w:val="09934F36"/>
    <w:rsid w:val="09BE61E5"/>
    <w:rsid w:val="0A7B59A0"/>
    <w:rsid w:val="0AB55CF1"/>
    <w:rsid w:val="0AD906E4"/>
    <w:rsid w:val="0AE33940"/>
    <w:rsid w:val="0B005A06"/>
    <w:rsid w:val="0B3D369E"/>
    <w:rsid w:val="0B6B0CBD"/>
    <w:rsid w:val="0BA46D4C"/>
    <w:rsid w:val="0BC87F6C"/>
    <w:rsid w:val="0C116DA7"/>
    <w:rsid w:val="0C600706"/>
    <w:rsid w:val="0D1136B2"/>
    <w:rsid w:val="0D4074FB"/>
    <w:rsid w:val="0D9134AD"/>
    <w:rsid w:val="0E1704E7"/>
    <w:rsid w:val="0E6652FE"/>
    <w:rsid w:val="0EC3241C"/>
    <w:rsid w:val="0F492922"/>
    <w:rsid w:val="0F7A00EE"/>
    <w:rsid w:val="0FA4722F"/>
    <w:rsid w:val="0FBF4992"/>
    <w:rsid w:val="0FFC59B8"/>
    <w:rsid w:val="10795489"/>
    <w:rsid w:val="10B4760D"/>
    <w:rsid w:val="114415F3"/>
    <w:rsid w:val="114535BD"/>
    <w:rsid w:val="119360D6"/>
    <w:rsid w:val="11BF0E25"/>
    <w:rsid w:val="11EE155E"/>
    <w:rsid w:val="11F76665"/>
    <w:rsid w:val="121721BA"/>
    <w:rsid w:val="127E0EA0"/>
    <w:rsid w:val="13086650"/>
    <w:rsid w:val="13162D8F"/>
    <w:rsid w:val="13ED7262"/>
    <w:rsid w:val="14196F70"/>
    <w:rsid w:val="14553B17"/>
    <w:rsid w:val="147A1067"/>
    <w:rsid w:val="148B578A"/>
    <w:rsid w:val="14DC1432"/>
    <w:rsid w:val="14E801E5"/>
    <w:rsid w:val="156D4C43"/>
    <w:rsid w:val="15A1784D"/>
    <w:rsid w:val="15E038B4"/>
    <w:rsid w:val="160C6457"/>
    <w:rsid w:val="165631AF"/>
    <w:rsid w:val="16756F08"/>
    <w:rsid w:val="169A6994"/>
    <w:rsid w:val="16C17241"/>
    <w:rsid w:val="178829CA"/>
    <w:rsid w:val="17B812E8"/>
    <w:rsid w:val="17FD6923"/>
    <w:rsid w:val="18291542"/>
    <w:rsid w:val="182B350C"/>
    <w:rsid w:val="192B2AAA"/>
    <w:rsid w:val="194235E6"/>
    <w:rsid w:val="19566367"/>
    <w:rsid w:val="19904552"/>
    <w:rsid w:val="19FE255B"/>
    <w:rsid w:val="1A002777"/>
    <w:rsid w:val="1A495786"/>
    <w:rsid w:val="1A4A40AC"/>
    <w:rsid w:val="1A5F56EF"/>
    <w:rsid w:val="1AA43CB9"/>
    <w:rsid w:val="1AAB623F"/>
    <w:rsid w:val="1AC469A3"/>
    <w:rsid w:val="1AFC3342"/>
    <w:rsid w:val="1B0D755B"/>
    <w:rsid w:val="1BC51582"/>
    <w:rsid w:val="1BC752FA"/>
    <w:rsid w:val="1CC96E50"/>
    <w:rsid w:val="1CF3300F"/>
    <w:rsid w:val="1CF33ECD"/>
    <w:rsid w:val="1D4C3D45"/>
    <w:rsid w:val="1DA23326"/>
    <w:rsid w:val="1DAF4CFD"/>
    <w:rsid w:val="1DD821DB"/>
    <w:rsid w:val="1DE12B25"/>
    <w:rsid w:val="1ED22B1C"/>
    <w:rsid w:val="1F381476"/>
    <w:rsid w:val="1F59095F"/>
    <w:rsid w:val="1F5C47B7"/>
    <w:rsid w:val="1F884882"/>
    <w:rsid w:val="1FCD3ABE"/>
    <w:rsid w:val="1FF6422F"/>
    <w:rsid w:val="200F2FFB"/>
    <w:rsid w:val="204131A1"/>
    <w:rsid w:val="20514927"/>
    <w:rsid w:val="20A5502A"/>
    <w:rsid w:val="20AC4ABE"/>
    <w:rsid w:val="23D351D2"/>
    <w:rsid w:val="23FF584D"/>
    <w:rsid w:val="245E4322"/>
    <w:rsid w:val="247D4AB1"/>
    <w:rsid w:val="24B57D8C"/>
    <w:rsid w:val="24EB7B1A"/>
    <w:rsid w:val="252950A3"/>
    <w:rsid w:val="256D30BB"/>
    <w:rsid w:val="256F4DD8"/>
    <w:rsid w:val="26586DC8"/>
    <w:rsid w:val="267609FD"/>
    <w:rsid w:val="269B7AAF"/>
    <w:rsid w:val="27315DD3"/>
    <w:rsid w:val="27992472"/>
    <w:rsid w:val="283C7D9D"/>
    <w:rsid w:val="287E1EDA"/>
    <w:rsid w:val="288602EB"/>
    <w:rsid w:val="289E2F51"/>
    <w:rsid w:val="28BB61E6"/>
    <w:rsid w:val="28E6559F"/>
    <w:rsid w:val="28FE60D3"/>
    <w:rsid w:val="290B259E"/>
    <w:rsid w:val="2974579E"/>
    <w:rsid w:val="2996763C"/>
    <w:rsid w:val="2A3B692A"/>
    <w:rsid w:val="2A426494"/>
    <w:rsid w:val="2A6D4DAB"/>
    <w:rsid w:val="2B5E2B0A"/>
    <w:rsid w:val="2BA57BA0"/>
    <w:rsid w:val="2D940DB4"/>
    <w:rsid w:val="2E4212B4"/>
    <w:rsid w:val="2EA712DE"/>
    <w:rsid w:val="2EC52239"/>
    <w:rsid w:val="2F036CF5"/>
    <w:rsid w:val="2F1A5A56"/>
    <w:rsid w:val="2F230642"/>
    <w:rsid w:val="2F5922B5"/>
    <w:rsid w:val="300928DB"/>
    <w:rsid w:val="30BE3B47"/>
    <w:rsid w:val="315102AA"/>
    <w:rsid w:val="31880C30"/>
    <w:rsid w:val="31A83080"/>
    <w:rsid w:val="31B30944"/>
    <w:rsid w:val="31D63CDE"/>
    <w:rsid w:val="31EB1952"/>
    <w:rsid w:val="32024E86"/>
    <w:rsid w:val="32146967"/>
    <w:rsid w:val="322724D4"/>
    <w:rsid w:val="327318E0"/>
    <w:rsid w:val="3282783E"/>
    <w:rsid w:val="32A545A2"/>
    <w:rsid w:val="33471ADC"/>
    <w:rsid w:val="335214F5"/>
    <w:rsid w:val="343E5F1E"/>
    <w:rsid w:val="34583ED8"/>
    <w:rsid w:val="349B2BDB"/>
    <w:rsid w:val="356E7C5B"/>
    <w:rsid w:val="35C10BB4"/>
    <w:rsid w:val="363F11E1"/>
    <w:rsid w:val="371D37D3"/>
    <w:rsid w:val="380953EB"/>
    <w:rsid w:val="3882287D"/>
    <w:rsid w:val="3885411B"/>
    <w:rsid w:val="389B3DA9"/>
    <w:rsid w:val="38B16CBE"/>
    <w:rsid w:val="391B75FE"/>
    <w:rsid w:val="392A68A9"/>
    <w:rsid w:val="39420AEC"/>
    <w:rsid w:val="39996E9A"/>
    <w:rsid w:val="3A502507"/>
    <w:rsid w:val="3A7129B2"/>
    <w:rsid w:val="3B0D493A"/>
    <w:rsid w:val="3D4D76A7"/>
    <w:rsid w:val="3D605157"/>
    <w:rsid w:val="3D673E6D"/>
    <w:rsid w:val="3D9E56FC"/>
    <w:rsid w:val="3E021D6A"/>
    <w:rsid w:val="3E2971A6"/>
    <w:rsid w:val="3E432AAE"/>
    <w:rsid w:val="3E730BBA"/>
    <w:rsid w:val="3EFE0783"/>
    <w:rsid w:val="3F546C30"/>
    <w:rsid w:val="3F7B0026"/>
    <w:rsid w:val="3FC466BA"/>
    <w:rsid w:val="3FC96FE3"/>
    <w:rsid w:val="40454F35"/>
    <w:rsid w:val="40E87E13"/>
    <w:rsid w:val="410323DD"/>
    <w:rsid w:val="424E72DF"/>
    <w:rsid w:val="4291041E"/>
    <w:rsid w:val="42BE352B"/>
    <w:rsid w:val="431467C7"/>
    <w:rsid w:val="43A86F10"/>
    <w:rsid w:val="43AF3446"/>
    <w:rsid w:val="44D206E8"/>
    <w:rsid w:val="44E42927"/>
    <w:rsid w:val="45373301"/>
    <w:rsid w:val="45886FF9"/>
    <w:rsid w:val="460C10BC"/>
    <w:rsid w:val="462907DC"/>
    <w:rsid w:val="468B7148"/>
    <w:rsid w:val="46AA0E26"/>
    <w:rsid w:val="46B8648E"/>
    <w:rsid w:val="47024B89"/>
    <w:rsid w:val="478F466E"/>
    <w:rsid w:val="47C108EA"/>
    <w:rsid w:val="485633DE"/>
    <w:rsid w:val="48A06DF8"/>
    <w:rsid w:val="48FF7C20"/>
    <w:rsid w:val="4953791E"/>
    <w:rsid w:val="49E5681C"/>
    <w:rsid w:val="49EA6E56"/>
    <w:rsid w:val="4AC7411F"/>
    <w:rsid w:val="4ADE4831"/>
    <w:rsid w:val="4BAE109A"/>
    <w:rsid w:val="4BB1578E"/>
    <w:rsid w:val="4BE13907"/>
    <w:rsid w:val="4BF16188"/>
    <w:rsid w:val="4C8E555C"/>
    <w:rsid w:val="4C9857D9"/>
    <w:rsid w:val="4CD15729"/>
    <w:rsid w:val="4DCF2397"/>
    <w:rsid w:val="4E1B63C8"/>
    <w:rsid w:val="4E2F2707"/>
    <w:rsid w:val="4E3E294A"/>
    <w:rsid w:val="4E41400E"/>
    <w:rsid w:val="4E881E17"/>
    <w:rsid w:val="4EB255E9"/>
    <w:rsid w:val="4F665D41"/>
    <w:rsid w:val="4FB85557"/>
    <w:rsid w:val="4FEC4E0D"/>
    <w:rsid w:val="5069089B"/>
    <w:rsid w:val="50B96C00"/>
    <w:rsid w:val="516C3C72"/>
    <w:rsid w:val="51E25CE3"/>
    <w:rsid w:val="51FC6DA4"/>
    <w:rsid w:val="523957BE"/>
    <w:rsid w:val="524644C3"/>
    <w:rsid w:val="524B3888"/>
    <w:rsid w:val="5287165C"/>
    <w:rsid w:val="536410A5"/>
    <w:rsid w:val="53654E1D"/>
    <w:rsid w:val="53CB4330"/>
    <w:rsid w:val="53CE0B29"/>
    <w:rsid w:val="53E36ED5"/>
    <w:rsid w:val="54077FBB"/>
    <w:rsid w:val="5428227E"/>
    <w:rsid w:val="551268DF"/>
    <w:rsid w:val="551E2192"/>
    <w:rsid w:val="559A6552"/>
    <w:rsid w:val="55DB13C7"/>
    <w:rsid w:val="56254753"/>
    <w:rsid w:val="563332FB"/>
    <w:rsid w:val="56905D0D"/>
    <w:rsid w:val="569E4CE6"/>
    <w:rsid w:val="56A619D5"/>
    <w:rsid w:val="578A1A61"/>
    <w:rsid w:val="59047560"/>
    <w:rsid w:val="590D1897"/>
    <w:rsid w:val="591F7797"/>
    <w:rsid w:val="59912246"/>
    <w:rsid w:val="599F37FD"/>
    <w:rsid w:val="5A764144"/>
    <w:rsid w:val="5C22153A"/>
    <w:rsid w:val="5C841E70"/>
    <w:rsid w:val="5CB97774"/>
    <w:rsid w:val="5CF36FF6"/>
    <w:rsid w:val="5D690575"/>
    <w:rsid w:val="5D721C4C"/>
    <w:rsid w:val="5E033269"/>
    <w:rsid w:val="5E1F3345"/>
    <w:rsid w:val="5E444402"/>
    <w:rsid w:val="5E4D291A"/>
    <w:rsid w:val="5E952810"/>
    <w:rsid w:val="5F053F00"/>
    <w:rsid w:val="5F1A4D0E"/>
    <w:rsid w:val="606D13C6"/>
    <w:rsid w:val="6084309C"/>
    <w:rsid w:val="609B4806"/>
    <w:rsid w:val="60E62582"/>
    <w:rsid w:val="61194F52"/>
    <w:rsid w:val="618C6696"/>
    <w:rsid w:val="62EF0192"/>
    <w:rsid w:val="63AE67B1"/>
    <w:rsid w:val="647F035E"/>
    <w:rsid w:val="649D238B"/>
    <w:rsid w:val="64CF1141"/>
    <w:rsid w:val="653B0591"/>
    <w:rsid w:val="653D52B2"/>
    <w:rsid w:val="66E423AF"/>
    <w:rsid w:val="67095D94"/>
    <w:rsid w:val="676C6322"/>
    <w:rsid w:val="677B6565"/>
    <w:rsid w:val="6792321C"/>
    <w:rsid w:val="67BD6B7E"/>
    <w:rsid w:val="683C70E7"/>
    <w:rsid w:val="686A3F73"/>
    <w:rsid w:val="689B286C"/>
    <w:rsid w:val="692A762E"/>
    <w:rsid w:val="69357388"/>
    <w:rsid w:val="695F683E"/>
    <w:rsid w:val="699E02E9"/>
    <w:rsid w:val="69A521C6"/>
    <w:rsid w:val="69CA4C6F"/>
    <w:rsid w:val="6A001292"/>
    <w:rsid w:val="6A366FE5"/>
    <w:rsid w:val="6B5473F7"/>
    <w:rsid w:val="6B637FDF"/>
    <w:rsid w:val="6BC62B46"/>
    <w:rsid w:val="6BC85664"/>
    <w:rsid w:val="6BE2746D"/>
    <w:rsid w:val="6C8847AD"/>
    <w:rsid w:val="6CD44759"/>
    <w:rsid w:val="6CD81999"/>
    <w:rsid w:val="6CEB697F"/>
    <w:rsid w:val="6D255245"/>
    <w:rsid w:val="6D390A55"/>
    <w:rsid w:val="6DF40E20"/>
    <w:rsid w:val="6E41051C"/>
    <w:rsid w:val="6E517C93"/>
    <w:rsid w:val="6E89072E"/>
    <w:rsid w:val="6EE113A4"/>
    <w:rsid w:val="6EE94580"/>
    <w:rsid w:val="6F902776"/>
    <w:rsid w:val="6FF0373D"/>
    <w:rsid w:val="70156034"/>
    <w:rsid w:val="70DD5B9B"/>
    <w:rsid w:val="71790EBA"/>
    <w:rsid w:val="728269FA"/>
    <w:rsid w:val="72A42E14"/>
    <w:rsid w:val="72C04D9D"/>
    <w:rsid w:val="73162DAC"/>
    <w:rsid w:val="734C68C8"/>
    <w:rsid w:val="734F0FD2"/>
    <w:rsid w:val="738B271B"/>
    <w:rsid w:val="739F538A"/>
    <w:rsid w:val="73CC2623"/>
    <w:rsid w:val="74284A32"/>
    <w:rsid w:val="746A0D61"/>
    <w:rsid w:val="75681189"/>
    <w:rsid w:val="75BF3AC1"/>
    <w:rsid w:val="76966F18"/>
    <w:rsid w:val="769709A2"/>
    <w:rsid w:val="771509A7"/>
    <w:rsid w:val="779F3BAA"/>
    <w:rsid w:val="77D61CE5"/>
    <w:rsid w:val="77D70144"/>
    <w:rsid w:val="77EE068E"/>
    <w:rsid w:val="78126ABD"/>
    <w:rsid w:val="783C3374"/>
    <w:rsid w:val="78485FF0"/>
    <w:rsid w:val="784C3002"/>
    <w:rsid w:val="786D1EFA"/>
    <w:rsid w:val="79206D53"/>
    <w:rsid w:val="798017B9"/>
    <w:rsid w:val="799D05BD"/>
    <w:rsid w:val="79A67472"/>
    <w:rsid w:val="79CD13D1"/>
    <w:rsid w:val="7A4D45B4"/>
    <w:rsid w:val="7A7255A6"/>
    <w:rsid w:val="7AF44D2F"/>
    <w:rsid w:val="7BBD4F47"/>
    <w:rsid w:val="7BBF481B"/>
    <w:rsid w:val="7BEE1D66"/>
    <w:rsid w:val="7C0E596F"/>
    <w:rsid w:val="7C523B48"/>
    <w:rsid w:val="7D096956"/>
    <w:rsid w:val="7DA815DD"/>
    <w:rsid w:val="7DAF1184"/>
    <w:rsid w:val="7DCD5E4E"/>
    <w:rsid w:val="7E6555D9"/>
    <w:rsid w:val="7F144737"/>
    <w:rsid w:val="7F340FE7"/>
    <w:rsid w:val="7FE65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Arial" w:hAnsi="Arial"/>
      <w:b/>
      <w:kern w:val="44"/>
      <w:sz w:val="44"/>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b/>
      <w:sz w:val="36"/>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rFonts w:ascii="Arial" w:hAnsi="Arial"/>
      <w:b/>
      <w:sz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b/>
      <w:sz w:val="30"/>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rFonts w:ascii="Arial" w:hAnsi="Arial"/>
      <w:b/>
      <w:sz w:val="28"/>
    </w:rPr>
  </w:style>
  <w:style w:type="paragraph" w:styleId="7">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b/>
    </w:rPr>
  </w:style>
  <w:style w:type="paragraph" w:styleId="8">
    <w:name w:val="heading 7"/>
    <w:basedOn w:val="1"/>
    <w:next w:val="1"/>
    <w:semiHidden/>
    <w:unhideWhenUsed/>
    <w:qFormat/>
    <w:uiPriority w:val="0"/>
    <w:pPr>
      <w:keepNext/>
      <w:keepLines/>
      <w:spacing w:before="240" w:beforeLines="0" w:beforeAutospacing="0" w:after="64" w:afterLines="0" w:afterAutospacing="0" w:line="317" w:lineRule="auto"/>
      <w:outlineLvl w:val="6"/>
    </w:pPr>
    <w:rPr>
      <w:rFonts w:ascii="Arial" w:hAnsi="Arial"/>
      <w:b/>
      <w:sz w:val="21"/>
    </w:rPr>
  </w:style>
  <w:style w:type="paragraph" w:styleId="9">
    <w:name w:val="heading 8"/>
    <w:basedOn w:val="1"/>
    <w:next w:val="1"/>
    <w:semiHidden/>
    <w:unhideWhenUsed/>
    <w:qFormat/>
    <w:uiPriority w:val="0"/>
    <w:pPr>
      <w:keepNext/>
      <w:keepLines/>
      <w:spacing w:before="240" w:beforeLines="0" w:beforeAutospacing="0" w:after="64" w:afterLines="0" w:afterAutospacing="0" w:line="317" w:lineRule="auto"/>
      <w:outlineLvl w:val="7"/>
    </w:pPr>
    <w:rPr>
      <w:rFonts w:ascii="Arial" w:hAnsi="Arial"/>
      <w:sz w:val="21"/>
    </w:rPr>
  </w:style>
  <w:style w:type="paragraph" w:styleId="10">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sz w:val="18"/>
    </w:rPr>
  </w:style>
  <w:style w:type="character" w:default="1" w:styleId="15">
    <w:name w:val="Default Paragraph Font"/>
    <w:semiHidden/>
    <w:qFormat/>
    <w:uiPriority w:val="0"/>
    <w:rPr>
      <w:rFonts w:ascii="Arial" w:hAnsi="Arial" w:eastAsia="黑体"/>
    </w:rPr>
  </w:style>
  <w:style w:type="table" w:default="1" w:styleId="14">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rPr>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fb3be26098d85ebf9b1d8c3faaec8c3c\&#25307;&#24037;&#31616;&#31456;&#25307;&#32856;&#28023;&#25253;.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招工简章招聘海报.docx</Template>
  <Pages>1</Pages>
  <Words>0</Words>
  <Characters>0</Characters>
  <Lines>0</Lines>
  <Paragraphs>0</Paragraphs>
  <TotalTime>19</TotalTime>
  <ScaleCrop>false</ScaleCrop>
  <LinksUpToDate>false</LinksUpToDate>
  <CharactersWithSpaces>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2026-04-21T08:10:00Z</dcterms:created>
  <dc:creator>饭团i豆豆</dc:creator>
  <cp:lastModifiedBy>饭团i豆豆</cp:lastModifiedBy>
  <dcterms:modified xsi:type="dcterms:W3CDTF">2026-05-06T10:16:14Z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F03A42CC0B2A4F8CB108DBDFE0060CD3_11</vt:lpwstr>
  </property>
  <property fmtid="{D5CDD505-2E9C-101B-9397-08002B2CF9AE}" pid="4" name="description">
    <vt:lpwstr>Limited275661943WPSdocerexclusive</vt:lpwstr>
  </property>
  <property fmtid="{D5CDD505-2E9C-101B-9397-08002B2CF9AE}" pid="5" name="KSOTemplateUUID">
    <vt:lpwstr>v1.0_mb_Vu52cHe53R6c+VbNFFVa4Q==</vt:lpwstr>
  </property>
  <property fmtid="{D5CDD505-2E9C-101B-9397-08002B2CF9AE}" pid="6" name="KSOTemplateDocerSaveRecord">
    <vt:lpwstr>eyJoZGlkIjoiOTk1MGFkNjNiZTkxMDhhOTdlZjE4OTM5ZWM3YjM4NWUiLCJ1c2VySWQiOiIyMzMxMjE1NTMifQ==</vt:lpwstr>
  </property>
</Properties>
</file>